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9D7" w:rsidRDefault="001929D7" w:rsidP="00E7303A">
      <w:pPr>
        <w:pStyle w:val="TOCHeading"/>
        <w:spacing w:line="240" w:lineRule="auto"/>
        <w:jc w:val="center"/>
        <w:rPr>
          <w:rFonts w:ascii="Times New Roman" w:hAnsi="Times New Roman" w:cs="Times New Roman"/>
          <w:color w:val="000000"/>
        </w:rPr>
      </w:pPr>
      <w:bookmarkStart w:id="0" w:name="_GoBack"/>
      <w:bookmarkStart w:id="1" w:name="_Toc487210154"/>
      <w:bookmarkEnd w:id="0"/>
      <w:r w:rsidRPr="003F763B">
        <w:rPr>
          <w:rFonts w:ascii="Times New Roman" w:hAnsi="Times New Roman" w:cs="Times New Roman"/>
          <w:color w:val="000000"/>
        </w:rPr>
        <w:t>Общие правила</w:t>
      </w:r>
      <w:bookmarkEnd w:id="1"/>
    </w:p>
    <w:p w:rsidR="001929D7" w:rsidRPr="0096129D" w:rsidRDefault="001929D7" w:rsidP="0096129D">
      <w:pPr>
        <w:rPr>
          <w:lang w:eastAsia="ar-SA"/>
        </w:rPr>
      </w:pPr>
    </w:p>
    <w:p w:rsidR="001929D7" w:rsidRPr="00E7303A" w:rsidRDefault="001929D7" w:rsidP="00E7303A">
      <w:pPr>
        <w:rPr>
          <w:lang w:eastAsia="ar-SA"/>
        </w:rPr>
      </w:pPr>
      <w:r>
        <w:rPr>
          <w:lang w:eastAsia="ar-SA"/>
        </w:rPr>
        <w:t>Данные правила выкладываются в срок не позднее, чем за 14 дней до игры. Пожелания по корректировке данных правил принимаются не позднее, чем за 9 дней до игры.</w:t>
      </w:r>
    </w:p>
    <w:p w:rsidR="001929D7" w:rsidRDefault="001929D7" w:rsidP="00870AC7">
      <w:pPr>
        <w:pStyle w:val="BodyText"/>
        <w:spacing w:after="57"/>
        <w:jc w:val="both"/>
        <w:rPr>
          <w:rFonts w:ascii="Cambria" w:hAnsi="Cambria"/>
        </w:rPr>
      </w:pPr>
    </w:p>
    <w:p w:rsidR="001929D7" w:rsidRDefault="001929D7" w:rsidP="00870AC7">
      <w:pPr>
        <w:jc w:val="both"/>
      </w:pPr>
      <w:r w:rsidRPr="005025D9">
        <w:t>Нарушение текущих правил, влечет административное наказание.</w:t>
      </w:r>
      <w:r>
        <w:t xml:space="preserve"> </w:t>
      </w:r>
      <w:r w:rsidRPr="005025D9">
        <w:t>Решение игровых споров с привлечением организаторов необходимо, только если командиры группировок, участвующих в споре, не решили проблему самостоятельно.</w:t>
      </w:r>
      <w:r>
        <w:t xml:space="preserve"> </w:t>
      </w:r>
      <w:r w:rsidRPr="005025D9">
        <w:t>Все предложения и идеи игроков по внесению изменений в игровой процесс (в правила, в идеологию, в квесты, в сюжет, в игровую механику и прочее) оформляются письменно и передаются организаторам после игры. Невозможно изменение игрового процесса в ходе самой игры (даже самими организаторами). Организаторы оставляют за собой право воспользоваться или не воспользоваться предложенными идеями.</w:t>
      </w:r>
    </w:p>
    <w:p w:rsidR="001929D7" w:rsidRPr="005025D9" w:rsidRDefault="001929D7" w:rsidP="00870AC7">
      <w:pPr>
        <w:jc w:val="both"/>
      </w:pPr>
    </w:p>
    <w:p w:rsidR="001929D7" w:rsidRPr="001A4B89" w:rsidRDefault="001929D7" w:rsidP="00870AC7">
      <w:pPr>
        <w:jc w:val="both"/>
        <w:rPr>
          <w:b/>
        </w:rPr>
      </w:pPr>
      <w:r w:rsidRPr="001A4B89">
        <w:rPr>
          <w:b/>
        </w:rPr>
        <w:t xml:space="preserve">Наиболее грубыми нарушениями правил являются: </w:t>
      </w:r>
    </w:p>
    <w:p w:rsidR="001929D7" w:rsidRDefault="001929D7" w:rsidP="00870AC7">
      <w:pPr>
        <w:jc w:val="both"/>
      </w:pPr>
    </w:p>
    <w:p w:rsidR="001929D7" w:rsidRDefault="001929D7" w:rsidP="00870AC7">
      <w:pPr>
        <w:numPr>
          <w:ilvl w:val="0"/>
          <w:numId w:val="26"/>
        </w:numPr>
        <w:spacing w:after="200"/>
        <w:jc w:val="both"/>
      </w:pPr>
      <w:r w:rsidRPr="005025D9">
        <w:t>игнорирование попадания поражающим элементом (штрафной мертвяк)</w:t>
      </w:r>
    </w:p>
    <w:p w:rsidR="001929D7" w:rsidRDefault="001929D7" w:rsidP="00870AC7">
      <w:pPr>
        <w:numPr>
          <w:ilvl w:val="0"/>
          <w:numId w:val="26"/>
        </w:numPr>
        <w:spacing w:after="200"/>
        <w:jc w:val="both"/>
      </w:pPr>
      <w:r w:rsidRPr="005025D9">
        <w:t xml:space="preserve">не сброс игровых предметов после смерти. Любой мастер может подойти к мёртвому и потребовать предъявить доказательства, </w:t>
      </w:r>
      <w:r>
        <w:t>что при смерти было сброшено обязательное для сброса</w:t>
      </w:r>
      <w:r w:rsidRPr="005025D9">
        <w:t xml:space="preserve"> имущество (штрафной мертвяк)</w:t>
      </w:r>
    </w:p>
    <w:p w:rsidR="001929D7" w:rsidRDefault="001929D7" w:rsidP="00870AC7">
      <w:pPr>
        <w:numPr>
          <w:ilvl w:val="0"/>
          <w:numId w:val="26"/>
        </w:numPr>
        <w:spacing w:after="200"/>
        <w:jc w:val="both"/>
      </w:pPr>
      <w:r w:rsidRPr="005025D9">
        <w:t>нарушение правил по ранениям, смерти и последующему лечению (штрафной мертвяк)</w:t>
      </w:r>
    </w:p>
    <w:p w:rsidR="001929D7" w:rsidRDefault="001929D7" w:rsidP="00870AC7">
      <w:pPr>
        <w:numPr>
          <w:ilvl w:val="0"/>
          <w:numId w:val="26"/>
        </w:numPr>
        <w:spacing w:after="200"/>
        <w:jc w:val="both"/>
      </w:pPr>
      <w:r>
        <w:t>неи</w:t>
      </w:r>
      <w:r w:rsidRPr="005025D9">
        <w:t>гровые конфликты (от устной брани до рукоприкладства), портящие удовольствие от игрового процесса участникам игры (немедленный бан и удаление с полигона)</w:t>
      </w:r>
    </w:p>
    <w:p w:rsidR="001929D7" w:rsidRDefault="001929D7" w:rsidP="00870AC7">
      <w:pPr>
        <w:numPr>
          <w:ilvl w:val="0"/>
          <w:numId w:val="26"/>
        </w:numPr>
        <w:spacing w:after="200"/>
        <w:jc w:val="both"/>
      </w:pPr>
      <w:r w:rsidRPr="005025D9">
        <w:t>намеренная порча (кража) имущества проекта и игроков (бан, удаление с полигона или передача правоохранительным органам)</w:t>
      </w:r>
    </w:p>
    <w:p w:rsidR="001929D7" w:rsidRDefault="001929D7" w:rsidP="00870AC7">
      <w:pPr>
        <w:numPr>
          <w:ilvl w:val="0"/>
          <w:numId w:val="26"/>
        </w:numPr>
        <w:spacing w:after="200"/>
        <w:jc w:val="both"/>
      </w:pPr>
      <w:r w:rsidRPr="005025D9">
        <w:t xml:space="preserve">засвет игровой территории умершим игроком. Допускается освещать себе путь не далее чем </w:t>
      </w:r>
      <w:smartTag w:uri="urn:schemas-microsoft-com:office:smarttags" w:element="metricconverter">
        <w:smartTagPr>
          <w:attr w:name="ProductID" w:val="1 метр"/>
        </w:smartTagPr>
        <w:r w:rsidRPr="005025D9">
          <w:t>1 метр</w:t>
        </w:r>
      </w:smartTag>
      <w:r w:rsidRPr="005025D9">
        <w:t xml:space="preserve"> перед собой (под ноги), либо освещать путь красным фонарём (штрафной мертвяк)</w:t>
      </w:r>
    </w:p>
    <w:p w:rsidR="001929D7" w:rsidRDefault="001929D7" w:rsidP="00870AC7">
      <w:pPr>
        <w:numPr>
          <w:ilvl w:val="0"/>
          <w:numId w:val="26"/>
        </w:numPr>
        <w:spacing w:after="200"/>
        <w:jc w:val="both"/>
      </w:pPr>
      <w:r w:rsidRPr="005025D9">
        <w:t>нахождение на полигоне без защитных очков или маски (штрафной мертвяк)</w:t>
      </w:r>
    </w:p>
    <w:p w:rsidR="001929D7" w:rsidRDefault="001929D7" w:rsidP="00870AC7">
      <w:pPr>
        <w:numPr>
          <w:ilvl w:val="0"/>
          <w:numId w:val="26"/>
        </w:numPr>
        <w:spacing w:after="200"/>
        <w:jc w:val="both"/>
      </w:pPr>
      <w:r w:rsidRPr="005025D9">
        <w:t>стрельба по «некомбатантам» и игротехническим персонажам иммунным к воздействию стрелкового оружия  (штрафной мертвяк)</w:t>
      </w:r>
    </w:p>
    <w:p w:rsidR="001929D7" w:rsidRDefault="001929D7" w:rsidP="00870AC7">
      <w:pPr>
        <w:numPr>
          <w:ilvl w:val="0"/>
          <w:numId w:val="26"/>
        </w:numPr>
        <w:spacing w:after="200"/>
        <w:jc w:val="both"/>
      </w:pPr>
      <w:r>
        <w:t>Стрельба по «Мертвым душам».</w:t>
      </w:r>
      <w:r w:rsidRPr="00261745">
        <w:t xml:space="preserve"> </w:t>
      </w:r>
      <w:r w:rsidRPr="005025D9">
        <w:t>(штрафной мертвяк)</w:t>
      </w:r>
    </w:p>
    <w:p w:rsidR="001929D7" w:rsidRPr="00BB4D9E" w:rsidRDefault="001929D7" w:rsidP="00870AC7">
      <w:pPr>
        <w:numPr>
          <w:ilvl w:val="0"/>
          <w:numId w:val="26"/>
        </w:numPr>
        <w:spacing w:after="200"/>
        <w:jc w:val="both"/>
        <w:rPr>
          <w:b/>
        </w:rPr>
      </w:pPr>
      <w:r w:rsidRPr="00BB4D9E">
        <w:rPr>
          <w:b/>
        </w:rPr>
        <w:t>злоупотребление алкоголесодержащими напитками (немедленный бан и удаление с полигона)</w:t>
      </w:r>
    </w:p>
    <w:p w:rsidR="001929D7" w:rsidRDefault="001929D7" w:rsidP="00870AC7">
      <w:pPr>
        <w:numPr>
          <w:ilvl w:val="0"/>
          <w:numId w:val="26"/>
        </w:numPr>
        <w:spacing w:after="200"/>
        <w:jc w:val="both"/>
      </w:pPr>
      <w:r w:rsidRPr="005025D9">
        <w:t>употребление наркотических препаратов (немедленный бан и удаление с полигона)</w:t>
      </w:r>
    </w:p>
    <w:p w:rsidR="001929D7" w:rsidRDefault="001929D7" w:rsidP="00870AC7">
      <w:pPr>
        <w:numPr>
          <w:ilvl w:val="0"/>
          <w:numId w:val="26"/>
        </w:numPr>
        <w:spacing w:after="200"/>
        <w:jc w:val="both"/>
      </w:pPr>
      <w:r w:rsidRPr="005025D9">
        <w:t>игра без установленного антуража (штрафной мертвяк)</w:t>
      </w:r>
    </w:p>
    <w:p w:rsidR="001929D7" w:rsidRDefault="001929D7" w:rsidP="00870AC7">
      <w:pPr>
        <w:numPr>
          <w:ilvl w:val="0"/>
          <w:numId w:val="26"/>
        </w:numPr>
        <w:spacing w:after="200"/>
        <w:jc w:val="both"/>
      </w:pPr>
      <w:r>
        <w:t>Использование при игре информации полученной неигровым путем.</w:t>
      </w:r>
      <w:r w:rsidRPr="00261745">
        <w:t xml:space="preserve"> </w:t>
      </w:r>
      <w:r w:rsidRPr="005025D9">
        <w:t>(штрафной мертвяк)</w:t>
      </w:r>
    </w:p>
    <w:p w:rsidR="001929D7" w:rsidRPr="005025D9" w:rsidRDefault="001929D7" w:rsidP="00870AC7">
      <w:pPr>
        <w:numPr>
          <w:ilvl w:val="0"/>
          <w:numId w:val="26"/>
        </w:numPr>
        <w:spacing w:after="200"/>
        <w:jc w:val="both"/>
      </w:pPr>
      <w:r>
        <w:t>Нахождение во время игры на неигровой территории, без согласования с организаторами.</w:t>
      </w:r>
      <w:r w:rsidRPr="00261745">
        <w:t xml:space="preserve"> </w:t>
      </w:r>
      <w:r w:rsidRPr="005025D9">
        <w:t>(штрафной мертвяк)</w:t>
      </w:r>
    </w:p>
    <w:p w:rsidR="001929D7" w:rsidRPr="005025D9" w:rsidRDefault="001929D7" w:rsidP="00870AC7">
      <w:pPr>
        <w:jc w:val="both"/>
      </w:pPr>
      <w:r w:rsidRPr="005025D9">
        <w:t>За вышеуказанные нарушения предусматривается административное наказание, начиная со штрафного мертвяка без права сокращения и вплоть до немедленного удаления с полигона с последующим баном (запретом на участие) на одну, несколько или все игры. За иные (более легкие) нарушения предусматривается административное наказание от устного замечания до штрафного мертвяка с правом сокращения. Выбор административного наказания организаторы оставляют за собой, принятое решение обсуждению не подлежит.</w:t>
      </w:r>
    </w:p>
    <w:p w:rsidR="001929D7" w:rsidRPr="00870AC7" w:rsidRDefault="001929D7" w:rsidP="00870AC7">
      <w:pPr>
        <w:pStyle w:val="Heading2"/>
        <w:jc w:val="both"/>
        <w:rPr>
          <w:sz w:val="20"/>
          <w:szCs w:val="20"/>
        </w:rPr>
      </w:pPr>
      <w:bookmarkStart w:id="2" w:name="_Toc487210155"/>
      <w:r w:rsidRPr="00870AC7">
        <w:rPr>
          <w:sz w:val="20"/>
          <w:szCs w:val="20"/>
        </w:rPr>
        <w:t>Регистрация и допуск на игру</w:t>
      </w:r>
      <w:bookmarkEnd w:id="2"/>
      <w:r w:rsidRPr="00870AC7">
        <w:rPr>
          <w:sz w:val="20"/>
          <w:szCs w:val="20"/>
        </w:rPr>
        <w:t>:</w:t>
      </w:r>
    </w:p>
    <w:p w:rsidR="001929D7" w:rsidRPr="007A355C" w:rsidRDefault="001929D7" w:rsidP="00870AC7">
      <w:pPr>
        <w:jc w:val="both"/>
        <w:rPr>
          <w:lang w:eastAsia="ar-SA"/>
        </w:rPr>
      </w:pPr>
    </w:p>
    <w:p w:rsidR="001929D7" w:rsidRDefault="001929D7" w:rsidP="00870AC7">
      <w:pPr>
        <w:jc w:val="both"/>
        <w:rPr>
          <w:rFonts w:eastAsia="Droid Sans Fallback"/>
          <w:lang w:eastAsia="hi-IN" w:bidi="hi-IN"/>
        </w:rPr>
      </w:pPr>
      <w:r w:rsidRPr="005025D9">
        <w:rPr>
          <w:rFonts w:eastAsia="Droid Sans Fallback"/>
          <w:lang w:eastAsia="hi-IN" w:bidi="hi-IN"/>
        </w:rPr>
        <w:t>Регистрация проводится в несколько этапов в следующем порядке:</w:t>
      </w:r>
    </w:p>
    <w:p w:rsidR="001929D7" w:rsidRDefault="001929D7" w:rsidP="00870AC7">
      <w:pPr>
        <w:jc w:val="both"/>
        <w:rPr>
          <w:rFonts w:eastAsia="Droid Sans Fallback"/>
          <w:lang w:eastAsia="hi-IN" w:bidi="hi-IN"/>
        </w:rPr>
      </w:pPr>
      <w:r w:rsidRPr="005025D9">
        <w:rPr>
          <w:rFonts w:eastAsia="Droid Sans Fallback"/>
          <w:lang w:eastAsia="hi-IN" w:bidi="hi-IN"/>
        </w:rPr>
        <w:br/>
        <w:t>Предварительная регистрация в группе игры, сдача взноса и проверка соответствия антуража (проводится ответственным мастером). Соответствие антуража не менее важно, чем сдача взноса и не менее обязательно.</w:t>
      </w:r>
    </w:p>
    <w:p w:rsidR="001929D7" w:rsidRDefault="001929D7" w:rsidP="00870AC7">
      <w:pPr>
        <w:jc w:val="both"/>
        <w:rPr>
          <w:rFonts w:eastAsia="Droid Sans Fallback"/>
          <w:lang w:eastAsia="hi-IN" w:bidi="hi-IN"/>
        </w:rPr>
      </w:pPr>
    </w:p>
    <w:p w:rsidR="001929D7" w:rsidRDefault="001929D7" w:rsidP="00870AC7">
      <w:pPr>
        <w:numPr>
          <w:ilvl w:val="0"/>
          <w:numId w:val="27"/>
        </w:numPr>
        <w:jc w:val="both"/>
        <w:rPr>
          <w:b/>
        </w:rPr>
      </w:pPr>
      <w:r w:rsidRPr="00B83EFC">
        <w:rPr>
          <w:b/>
        </w:rPr>
        <w:t>Допуск по антуражу</w:t>
      </w:r>
      <w:r>
        <w:rPr>
          <w:b/>
        </w:rPr>
        <w:t>:</w:t>
      </w:r>
    </w:p>
    <w:p w:rsidR="001929D7" w:rsidRPr="00B83EFC" w:rsidRDefault="001929D7" w:rsidP="00870AC7">
      <w:pPr>
        <w:ind w:left="360"/>
        <w:jc w:val="both"/>
        <w:rPr>
          <w:b/>
        </w:rPr>
      </w:pPr>
    </w:p>
    <w:p w:rsidR="001929D7" w:rsidRPr="005025D9" w:rsidRDefault="001929D7" w:rsidP="00870AC7">
      <w:pPr>
        <w:numPr>
          <w:ilvl w:val="0"/>
          <w:numId w:val="23"/>
        </w:numPr>
        <w:spacing w:after="200"/>
        <w:jc w:val="both"/>
      </w:pPr>
      <w:r w:rsidRPr="005025D9">
        <w:t>Каждый участник игры должен соответствовать расцветке и стандартам внешнего вида своей группировки или группы, которые указываются в соответствующей теме обсуждений в группе проекта. Контроль осуществляется мастерами.</w:t>
      </w:r>
    </w:p>
    <w:p w:rsidR="001929D7" w:rsidRPr="005025D9" w:rsidRDefault="001929D7" w:rsidP="00870AC7">
      <w:pPr>
        <w:numPr>
          <w:ilvl w:val="0"/>
          <w:numId w:val="23"/>
        </w:numPr>
        <w:spacing w:after="200"/>
        <w:jc w:val="both"/>
      </w:pPr>
      <w:r w:rsidRPr="005025D9">
        <w:t>Игроку, не соблюдающему расцветку своей группировки или группы, или не согласовавшему костюм за неделю до игры, может быть отказано в участии при регистрации на полигоне.</w:t>
      </w:r>
    </w:p>
    <w:p w:rsidR="001929D7" w:rsidRPr="005025D9" w:rsidRDefault="001929D7" w:rsidP="00870AC7">
      <w:pPr>
        <w:numPr>
          <w:ilvl w:val="0"/>
          <w:numId w:val="23"/>
        </w:numPr>
        <w:spacing w:after="200"/>
        <w:jc w:val="both"/>
        <w:rPr>
          <w:b/>
          <w:i/>
        </w:rPr>
      </w:pPr>
      <w:r w:rsidRPr="005025D9">
        <w:t xml:space="preserve">Все элементы антуража и экипировки игрока или антуража локации должны соответствовать правилам </w:t>
      </w:r>
    </w:p>
    <w:p w:rsidR="001929D7" w:rsidRPr="005025D9" w:rsidRDefault="001929D7" w:rsidP="00C71358">
      <w:pPr>
        <w:numPr>
          <w:ilvl w:val="0"/>
          <w:numId w:val="23"/>
        </w:numPr>
        <w:spacing w:after="200"/>
        <w:jc w:val="both"/>
        <w:rPr>
          <w:b/>
          <w:i/>
        </w:rPr>
      </w:pPr>
      <w:r>
        <w:t>П</w:t>
      </w:r>
      <w:r w:rsidRPr="005025D9">
        <w:t xml:space="preserve">ереодевание в антураж чужой группировки </w:t>
      </w:r>
      <w:r>
        <w:t xml:space="preserve">допускается при заблаговременном утверждении его у организаторов. </w:t>
      </w:r>
    </w:p>
    <w:p w:rsidR="001929D7" w:rsidRDefault="001929D7" w:rsidP="00870AC7">
      <w:pPr>
        <w:numPr>
          <w:ilvl w:val="0"/>
          <w:numId w:val="27"/>
        </w:numPr>
        <w:jc w:val="both"/>
        <w:rPr>
          <w:b/>
        </w:rPr>
      </w:pPr>
      <w:r>
        <w:rPr>
          <w:b/>
        </w:rPr>
        <w:t>Допуск по знанию правил</w:t>
      </w:r>
    </w:p>
    <w:p w:rsidR="001929D7" w:rsidRDefault="001929D7" w:rsidP="00C71358">
      <w:pPr>
        <w:ind w:left="720"/>
        <w:jc w:val="both"/>
        <w:rPr>
          <w:b/>
        </w:rPr>
      </w:pPr>
    </w:p>
    <w:p w:rsidR="001929D7" w:rsidRPr="00C71358" w:rsidRDefault="001929D7" w:rsidP="00C71358">
      <w:pPr>
        <w:numPr>
          <w:ilvl w:val="1"/>
          <w:numId w:val="27"/>
        </w:numPr>
        <w:tabs>
          <w:tab w:val="clear" w:pos="1440"/>
        </w:tabs>
        <w:ind w:left="720"/>
        <w:jc w:val="both"/>
      </w:pPr>
      <w:r w:rsidRPr="00C71358">
        <w:t>Здача правил представителю орг группы</w:t>
      </w:r>
      <w:r>
        <w:t xml:space="preserve"> по средством теста или устный экзамен.</w:t>
      </w:r>
    </w:p>
    <w:p w:rsidR="001929D7" w:rsidRPr="00C71358" w:rsidRDefault="001929D7" w:rsidP="00C71358">
      <w:pPr>
        <w:ind w:left="360"/>
        <w:jc w:val="both"/>
      </w:pPr>
    </w:p>
    <w:p w:rsidR="001929D7" w:rsidRDefault="001929D7" w:rsidP="00870AC7">
      <w:pPr>
        <w:numPr>
          <w:ilvl w:val="0"/>
          <w:numId w:val="27"/>
        </w:numPr>
        <w:jc w:val="both"/>
        <w:rPr>
          <w:b/>
        </w:rPr>
      </w:pPr>
      <w:r w:rsidRPr="00B83EFC">
        <w:rPr>
          <w:b/>
        </w:rPr>
        <w:t>Допуск на полигоне</w:t>
      </w:r>
      <w:r>
        <w:rPr>
          <w:b/>
        </w:rPr>
        <w:t>:</w:t>
      </w:r>
    </w:p>
    <w:p w:rsidR="001929D7" w:rsidRPr="00B83EFC" w:rsidRDefault="001929D7" w:rsidP="00870AC7">
      <w:pPr>
        <w:ind w:left="360"/>
        <w:jc w:val="both"/>
        <w:rPr>
          <w:b/>
        </w:rPr>
      </w:pPr>
    </w:p>
    <w:p w:rsidR="001929D7" w:rsidRDefault="001929D7" w:rsidP="00870AC7">
      <w:pPr>
        <w:jc w:val="both"/>
      </w:pPr>
      <w:r w:rsidRPr="005025D9">
        <w:t>Осуществляется непосредственно перед стартом игры. Для получения допуска необходимо получить Карточку Допуска у ответственного мастера и с этой карточкой пройти процедуры</w:t>
      </w:r>
    </w:p>
    <w:p w:rsidR="001929D7" w:rsidRPr="005025D9" w:rsidRDefault="001929D7" w:rsidP="00870AC7">
      <w:pPr>
        <w:jc w:val="both"/>
        <w:rPr>
          <w:b/>
          <w:i/>
        </w:rPr>
      </w:pPr>
    </w:p>
    <w:p w:rsidR="001929D7" w:rsidRDefault="001929D7" w:rsidP="00870AC7">
      <w:pPr>
        <w:numPr>
          <w:ilvl w:val="0"/>
          <w:numId w:val="24"/>
        </w:numPr>
        <w:spacing w:after="200"/>
        <w:jc w:val="both"/>
        <w:rPr>
          <w:rFonts w:eastAsia="Droid Sans Fallback"/>
          <w:lang w:eastAsia="hi-IN" w:bidi="hi-IN"/>
        </w:rPr>
      </w:pPr>
      <w:r w:rsidRPr="005025D9">
        <w:rPr>
          <w:rFonts w:eastAsia="Droid Sans Fallback"/>
          <w:lang w:eastAsia="hi-IN" w:bidi="hi-IN"/>
        </w:rPr>
        <w:t>Контроля сдачи взноса</w:t>
      </w:r>
    </w:p>
    <w:p w:rsidR="001929D7" w:rsidRPr="005025D9" w:rsidRDefault="001929D7" w:rsidP="00870AC7">
      <w:pPr>
        <w:numPr>
          <w:ilvl w:val="0"/>
          <w:numId w:val="24"/>
        </w:numPr>
        <w:spacing w:after="200"/>
        <w:jc w:val="both"/>
        <w:rPr>
          <w:rFonts w:eastAsia="Droid Sans Fallback"/>
          <w:lang w:eastAsia="hi-IN" w:bidi="hi-IN"/>
        </w:rPr>
      </w:pPr>
      <w:r>
        <w:rPr>
          <w:rFonts w:eastAsia="Droid Sans Fallback"/>
          <w:lang w:eastAsia="hi-IN" w:bidi="hi-IN"/>
        </w:rPr>
        <w:t>Контроль знания правил(если не было сделано заранее)</w:t>
      </w:r>
    </w:p>
    <w:p w:rsidR="001929D7" w:rsidRPr="005025D9" w:rsidRDefault="001929D7" w:rsidP="00870AC7">
      <w:pPr>
        <w:numPr>
          <w:ilvl w:val="0"/>
          <w:numId w:val="24"/>
        </w:numPr>
        <w:spacing w:after="200"/>
        <w:jc w:val="both"/>
        <w:rPr>
          <w:rFonts w:eastAsia="Droid Sans Fallback"/>
          <w:lang w:eastAsia="hi-IN" w:bidi="hi-IN"/>
        </w:rPr>
      </w:pPr>
      <w:r w:rsidRPr="005025D9">
        <w:rPr>
          <w:rFonts w:eastAsia="Droid Sans Fallback"/>
          <w:lang w:eastAsia="hi-IN" w:bidi="hi-IN"/>
        </w:rPr>
        <w:t>Подписание журнала по ТБ</w:t>
      </w:r>
    </w:p>
    <w:p w:rsidR="001929D7" w:rsidRPr="005025D9" w:rsidRDefault="001929D7" w:rsidP="00870AC7">
      <w:pPr>
        <w:numPr>
          <w:ilvl w:val="0"/>
          <w:numId w:val="24"/>
        </w:numPr>
        <w:spacing w:after="200"/>
        <w:jc w:val="both"/>
        <w:rPr>
          <w:rFonts w:eastAsia="Droid Sans Fallback"/>
          <w:lang w:eastAsia="hi-IN" w:bidi="hi-IN"/>
        </w:rPr>
      </w:pPr>
      <w:r w:rsidRPr="005025D9">
        <w:rPr>
          <w:rFonts w:eastAsia="Droid Sans Fallback"/>
          <w:lang w:eastAsia="hi-IN" w:bidi="hi-IN"/>
        </w:rPr>
        <w:t>Контроля соответствия мощности приводов правилам - отстрел и чипование.</w:t>
      </w:r>
    </w:p>
    <w:p w:rsidR="001929D7" w:rsidRPr="005025D9" w:rsidRDefault="001929D7" w:rsidP="00870AC7">
      <w:pPr>
        <w:numPr>
          <w:ilvl w:val="0"/>
          <w:numId w:val="24"/>
        </w:numPr>
        <w:spacing w:after="200"/>
        <w:jc w:val="both"/>
        <w:rPr>
          <w:rFonts w:eastAsia="Droid Sans Fallback"/>
          <w:lang w:eastAsia="hi-IN" w:bidi="hi-IN"/>
        </w:rPr>
      </w:pPr>
      <w:r w:rsidRPr="005025D9">
        <w:rPr>
          <w:rFonts w:eastAsia="Droid Sans Fallback"/>
          <w:lang w:eastAsia="hi-IN" w:bidi="hi-IN"/>
        </w:rPr>
        <w:t>Контроля длины имитации холодного оружия - измерение и чипование.</w:t>
      </w:r>
    </w:p>
    <w:p w:rsidR="001929D7" w:rsidRPr="005025D9" w:rsidRDefault="001929D7" w:rsidP="00870AC7">
      <w:pPr>
        <w:numPr>
          <w:ilvl w:val="0"/>
          <w:numId w:val="25"/>
        </w:numPr>
        <w:spacing w:after="200"/>
        <w:jc w:val="both"/>
        <w:rPr>
          <w:rFonts w:eastAsia="Droid Sans Fallback"/>
          <w:lang w:eastAsia="hi-IN" w:bidi="hi-IN"/>
        </w:rPr>
      </w:pPr>
      <w:r w:rsidRPr="005025D9">
        <w:rPr>
          <w:rFonts w:eastAsia="Droid Sans Fallback"/>
          <w:lang w:eastAsia="hi-IN" w:bidi="hi-IN"/>
        </w:rPr>
        <w:t>Контроля наличия: очков, красной тряпки, красного и белого фонаря, часов, рации.</w:t>
      </w:r>
    </w:p>
    <w:p w:rsidR="001929D7" w:rsidRDefault="001929D7" w:rsidP="00870AC7">
      <w:pPr>
        <w:numPr>
          <w:ilvl w:val="0"/>
          <w:numId w:val="25"/>
        </w:numPr>
        <w:spacing w:after="200"/>
        <w:jc w:val="both"/>
        <w:rPr>
          <w:rFonts w:eastAsia="Droid Sans Fallback"/>
          <w:lang w:eastAsia="hi-IN" w:bidi="hi-IN"/>
        </w:rPr>
      </w:pPr>
      <w:r w:rsidRPr="005025D9">
        <w:rPr>
          <w:rFonts w:eastAsia="Droid Sans Fallback"/>
          <w:lang w:eastAsia="hi-IN" w:bidi="hi-IN"/>
        </w:rPr>
        <w:t xml:space="preserve">Выдачи </w:t>
      </w:r>
      <w:r>
        <w:rPr>
          <w:rFonts w:eastAsia="Droid Sans Fallback"/>
          <w:lang w:eastAsia="hi-IN" w:bidi="hi-IN"/>
        </w:rPr>
        <w:t>игровых документов: жетона смерти и чарлиста</w:t>
      </w:r>
    </w:p>
    <w:p w:rsidR="001929D7" w:rsidRPr="003F763B" w:rsidRDefault="001929D7" w:rsidP="00870AC7">
      <w:pPr>
        <w:pStyle w:val="Heading1"/>
        <w:jc w:val="both"/>
        <w:rPr>
          <w:sz w:val="28"/>
          <w:szCs w:val="28"/>
        </w:rPr>
      </w:pPr>
      <w:bookmarkStart w:id="3" w:name="_Toc487210156"/>
      <w:r w:rsidRPr="003F763B">
        <w:rPr>
          <w:sz w:val="28"/>
          <w:szCs w:val="28"/>
        </w:rPr>
        <w:t>Правила по вооружению и экипировке.</w:t>
      </w:r>
      <w:bookmarkEnd w:id="3"/>
    </w:p>
    <w:p w:rsidR="001929D7" w:rsidRPr="00870AC7" w:rsidRDefault="001929D7" w:rsidP="00870AC7">
      <w:pPr>
        <w:pStyle w:val="Heading2"/>
        <w:jc w:val="both"/>
        <w:rPr>
          <w:sz w:val="20"/>
          <w:szCs w:val="20"/>
        </w:rPr>
      </w:pPr>
      <w:bookmarkStart w:id="4" w:name="_Toc487210157"/>
      <w:r w:rsidRPr="00870AC7">
        <w:rPr>
          <w:sz w:val="20"/>
          <w:szCs w:val="20"/>
        </w:rPr>
        <w:t>Имитация огнестрельного оружия (привода)</w:t>
      </w:r>
      <w:bookmarkEnd w:id="4"/>
      <w:r w:rsidRPr="00870AC7">
        <w:rPr>
          <w:sz w:val="20"/>
          <w:szCs w:val="20"/>
        </w:rPr>
        <w:t>:</w:t>
      </w:r>
    </w:p>
    <w:p w:rsidR="001929D7" w:rsidRPr="003F763B" w:rsidRDefault="001929D7" w:rsidP="00870AC7">
      <w:pPr>
        <w:jc w:val="both"/>
        <w:rPr>
          <w:lang w:eastAsia="ar-SA"/>
        </w:rPr>
      </w:pPr>
    </w:p>
    <w:p w:rsidR="001929D7" w:rsidRPr="003F763B" w:rsidRDefault="001929D7" w:rsidP="00870AC7">
      <w:pPr>
        <w:numPr>
          <w:ilvl w:val="0"/>
          <w:numId w:val="22"/>
        </w:numPr>
        <w:spacing w:after="200"/>
        <w:jc w:val="both"/>
      </w:pPr>
      <w:r w:rsidRPr="003F763B">
        <w:t xml:space="preserve">К участию в игре допускается аирсофт оружие, приспособленное для стрельбы пластмассовыми шариками ВВ калибра </w:t>
      </w:r>
      <w:smartTag w:uri="urn:schemas-microsoft-com:office:smarttags" w:element="metricconverter">
        <w:smartTagPr>
          <w:attr w:name="ProductID" w:val="6 мм"/>
        </w:smartTagPr>
        <w:r w:rsidRPr="003F763B">
          <w:t>6 мм</w:t>
        </w:r>
      </w:smartTag>
      <w:r w:rsidRPr="003F763B">
        <w:t xml:space="preserve">. и </w:t>
      </w:r>
      <w:smartTag w:uri="urn:schemas-microsoft-com:office:smarttags" w:element="metricconverter">
        <w:smartTagPr>
          <w:attr w:name="ProductID" w:val="8 мм"/>
        </w:smartTagPr>
        <w:r w:rsidRPr="003F763B">
          <w:t>8 мм</w:t>
        </w:r>
      </w:smartTag>
      <w:r w:rsidRPr="003F763B">
        <w:t>. Дульная энергия Оружия не должна превышать 3 Дж. Скорость шарика на выходе из ка</w:t>
      </w:r>
      <w:r>
        <w:t xml:space="preserve">нала ствола не должна превышать. </w:t>
      </w:r>
      <w:r w:rsidRPr="003F763B">
        <w:t xml:space="preserve">Для автоматического оружия и пистолетов – 160 м/с. Для длинноствольного оружия с одиночной стрельбой – 172,5 м/с. Скорости указаны при стрельбе шаром массой 0,20 грамма. </w:t>
      </w:r>
    </w:p>
    <w:p w:rsidR="001929D7" w:rsidRPr="003F763B" w:rsidRDefault="001929D7" w:rsidP="00870AC7">
      <w:pPr>
        <w:numPr>
          <w:ilvl w:val="0"/>
          <w:numId w:val="22"/>
        </w:numPr>
        <w:spacing w:after="200"/>
        <w:jc w:val="both"/>
      </w:pPr>
      <w:r w:rsidRPr="003F763B">
        <w:t>При игре в зданиях или закрытых помещениях, для стрельбы внутри помещения разрешается использовать только оружие, скорость шарика на выходе из канала ствола которого не пре</w:t>
      </w:r>
      <w:r>
        <w:t>вышает 13</w:t>
      </w:r>
      <w:r w:rsidRPr="003F763B">
        <w:t>0 м/с (скорость указана при стрельбе шаром массой 0,20 грамма).</w:t>
      </w:r>
    </w:p>
    <w:p w:rsidR="001929D7" w:rsidRDefault="001929D7" w:rsidP="00870AC7">
      <w:pPr>
        <w:numPr>
          <w:ilvl w:val="0"/>
          <w:numId w:val="22"/>
        </w:numPr>
        <w:spacing w:after="200"/>
        <w:jc w:val="both"/>
      </w:pPr>
      <w:r w:rsidRPr="003F763B">
        <w:t xml:space="preserve">На играх </w:t>
      </w:r>
      <w:r>
        <w:t xml:space="preserve">проекта </w:t>
      </w:r>
      <w:r w:rsidRPr="003F763B">
        <w:t>«</w:t>
      </w:r>
      <w:r>
        <w:t>Захолустье</w:t>
      </w:r>
      <w:r w:rsidRPr="003F763B">
        <w:t>» разрешается использовать только механ</w:t>
      </w:r>
      <w:r>
        <w:t>ические магазины</w:t>
      </w:r>
      <w:r w:rsidRPr="003F763B">
        <w:t>. Для пулемет</w:t>
      </w:r>
      <w:r>
        <w:t>ов - электро-короба или электро-</w:t>
      </w:r>
      <w:r w:rsidRPr="003F763B">
        <w:t>бункера</w:t>
      </w:r>
      <w:r>
        <w:t>.</w:t>
      </w:r>
    </w:p>
    <w:p w:rsidR="001929D7" w:rsidRDefault="001929D7" w:rsidP="00870AC7">
      <w:pPr>
        <w:numPr>
          <w:ilvl w:val="0"/>
          <w:numId w:val="22"/>
        </w:numPr>
        <w:spacing w:after="200"/>
        <w:jc w:val="both"/>
      </w:pPr>
      <w:r>
        <w:t>Разрешается стрельба из вооружения выше 130 м/с из здания на улицу, на расстояние не менее пятнадцати метров.</w:t>
      </w:r>
    </w:p>
    <w:p w:rsidR="001929D7" w:rsidRDefault="001929D7" w:rsidP="00870AC7">
      <w:pPr>
        <w:numPr>
          <w:ilvl w:val="0"/>
          <w:numId w:val="22"/>
        </w:numPr>
        <w:spacing w:after="200"/>
        <w:jc w:val="both"/>
      </w:pPr>
      <w:r>
        <w:t>Разрешается стрельба из вооружения выше 130 м/с в здание с улицы с расстояния не менее пятнадцати метров.</w:t>
      </w:r>
    </w:p>
    <w:p w:rsidR="001929D7" w:rsidRPr="003F763B" w:rsidRDefault="001929D7" w:rsidP="00086C22">
      <w:pPr>
        <w:numPr>
          <w:ilvl w:val="0"/>
          <w:numId w:val="22"/>
        </w:numPr>
        <w:spacing w:after="200"/>
        <w:contextualSpacing/>
        <w:jc w:val="both"/>
      </w:pPr>
      <w:r>
        <w:t>Запрещена стрельба «По-Сомалийски» - стрельба из-за укрытия, не видя цель.</w:t>
      </w:r>
    </w:p>
    <w:p w:rsidR="001929D7" w:rsidRPr="00870AC7" w:rsidRDefault="001929D7" w:rsidP="00870AC7">
      <w:pPr>
        <w:pStyle w:val="Heading2"/>
        <w:jc w:val="both"/>
        <w:rPr>
          <w:sz w:val="20"/>
          <w:szCs w:val="20"/>
        </w:rPr>
      </w:pPr>
      <w:bookmarkStart w:id="5" w:name="_Toc487210158"/>
      <w:r w:rsidRPr="00870AC7">
        <w:rPr>
          <w:sz w:val="20"/>
          <w:szCs w:val="20"/>
        </w:rPr>
        <w:t>Пиротехника</w:t>
      </w:r>
      <w:bookmarkEnd w:id="5"/>
      <w:r w:rsidRPr="00870AC7">
        <w:rPr>
          <w:sz w:val="20"/>
          <w:szCs w:val="20"/>
        </w:rPr>
        <w:t>:</w:t>
      </w:r>
    </w:p>
    <w:p w:rsidR="001929D7" w:rsidRPr="003F763B" w:rsidRDefault="001929D7" w:rsidP="00870AC7">
      <w:pPr>
        <w:jc w:val="both"/>
        <w:rPr>
          <w:lang w:eastAsia="ar-SA"/>
        </w:rPr>
      </w:pPr>
    </w:p>
    <w:p w:rsidR="001929D7" w:rsidRPr="003F763B" w:rsidRDefault="001929D7" w:rsidP="00870AC7">
      <w:pPr>
        <w:numPr>
          <w:ilvl w:val="0"/>
          <w:numId w:val="29"/>
        </w:numPr>
        <w:spacing w:after="200"/>
        <w:jc w:val="both"/>
      </w:pPr>
      <w:r w:rsidRPr="003F763B">
        <w:t xml:space="preserve">Для изготовления имитаций гранат и мин разрешается применение петард только промышленного производства, прошедших государственную сертификацию в РФ, и имеющихся в свободной продаже на территории РФ. </w:t>
      </w:r>
    </w:p>
    <w:p w:rsidR="001929D7" w:rsidRPr="003F763B" w:rsidRDefault="001929D7" w:rsidP="00870AC7">
      <w:pPr>
        <w:numPr>
          <w:ilvl w:val="0"/>
          <w:numId w:val="29"/>
        </w:numPr>
        <w:spacing w:after="200"/>
        <w:jc w:val="both"/>
      </w:pPr>
      <w:r w:rsidRPr="003F763B">
        <w:t>Допускается имитация своим внешним видом похожая на реально существующий прототип и созданн</w:t>
      </w:r>
      <w:r>
        <w:t xml:space="preserve">ая на базе петард до ”Корсар № </w:t>
      </w:r>
      <w:smartTag w:uri="urn:schemas-microsoft-com:office:smarttags" w:element="metricconverter">
        <w:smartTagPr>
          <w:attr w:name="ProductID" w:val="4”"/>
        </w:smartTagPr>
        <w:r>
          <w:t>4</w:t>
        </w:r>
        <w:r w:rsidRPr="003F763B">
          <w:t>”</w:t>
        </w:r>
      </w:smartTag>
      <w:r w:rsidRPr="003F763B">
        <w:t xml:space="preserve"> включительно, без дополнительных эффектов в виде искр, звука и т.п., где поражающим элементом являются шары калибра </w:t>
      </w:r>
      <w:smartTag w:uri="urn:schemas-microsoft-com:office:smarttags" w:element="metricconverter">
        <w:smartTagPr>
          <w:attr w:name="ProductID" w:val="6 мм"/>
        </w:smartTagPr>
        <w:r w:rsidRPr="003F763B">
          <w:t>6 мм</w:t>
        </w:r>
      </w:smartTag>
      <w:r w:rsidRPr="003F763B">
        <w:t xml:space="preserve"> ВВ весом до 0,20 гр либо цельный горох. </w:t>
      </w:r>
    </w:p>
    <w:p w:rsidR="001929D7" w:rsidRPr="003F763B" w:rsidRDefault="001929D7" w:rsidP="00870AC7">
      <w:pPr>
        <w:numPr>
          <w:ilvl w:val="0"/>
          <w:numId w:val="29"/>
        </w:numPr>
        <w:spacing w:after="200"/>
        <w:jc w:val="both"/>
      </w:pPr>
      <w:r w:rsidRPr="003F763B">
        <w:t xml:space="preserve">Игровая пиротехника должна пройти проверку перед игрой у ответственного по пиротехнике на играх. Запрещается одновременный подрыв растяжек и мин, находящихся на расстоянии ближе </w:t>
      </w:r>
      <w:smartTag w:uri="urn:schemas-microsoft-com:office:smarttags" w:element="metricconverter">
        <w:smartTagPr>
          <w:attr w:name="ProductID" w:val="20 см"/>
        </w:smartTagPr>
        <w:r w:rsidRPr="003F763B">
          <w:t>20 см</w:t>
        </w:r>
      </w:smartTag>
      <w:r w:rsidRPr="003F763B">
        <w:t xml:space="preserve"> друг от друга.</w:t>
      </w:r>
    </w:p>
    <w:p w:rsidR="001929D7" w:rsidRPr="003F763B" w:rsidRDefault="001929D7" w:rsidP="00870AC7">
      <w:pPr>
        <w:numPr>
          <w:ilvl w:val="0"/>
          <w:numId w:val="29"/>
        </w:numPr>
        <w:spacing w:after="200"/>
        <w:jc w:val="both"/>
      </w:pPr>
      <w:r w:rsidRPr="003F763B">
        <w:t>На играх допускается применять промышленно изготовленные дымовые шашки и гранаты без внесения дополнительных изменений в конструкцию. Шашки черного дыма, иные дымовые, маскирующие, отравляющие и прочие химические средства на играх запрещены. Сертифицированные дымовые шашки (белый дым) к использованию разрешены.</w:t>
      </w:r>
    </w:p>
    <w:p w:rsidR="001929D7" w:rsidRPr="003F763B" w:rsidRDefault="001929D7" w:rsidP="00870AC7">
      <w:pPr>
        <w:numPr>
          <w:ilvl w:val="0"/>
          <w:numId w:val="29"/>
        </w:numPr>
        <w:spacing w:after="200"/>
        <w:jc w:val="both"/>
      </w:pPr>
      <w:r w:rsidRPr="003F763B">
        <w:t xml:space="preserve">Запрещено применение </w:t>
      </w:r>
      <w:r>
        <w:t xml:space="preserve">любых </w:t>
      </w:r>
      <w:r w:rsidRPr="003F763B">
        <w:t xml:space="preserve">дымовых шашек в помещениях. </w:t>
      </w:r>
    </w:p>
    <w:p w:rsidR="001929D7" w:rsidRPr="00E12D1D" w:rsidRDefault="001929D7" w:rsidP="00870AC7">
      <w:pPr>
        <w:numPr>
          <w:ilvl w:val="0"/>
          <w:numId w:val="29"/>
        </w:numPr>
        <w:spacing w:after="200"/>
        <w:jc w:val="both"/>
      </w:pPr>
      <w:r w:rsidRPr="00E12D1D">
        <w:t>Разрешено обезвреживать мины и растяжки путем однократного аккуратного перерезания провода. Помните это часть материального имущества игрока, которую он должен иметь возможность впоследствии восстановить. При это трогать (перемещать, красть, портить и т.д.) мины, гранаты и пульт(машинку) запрещено.</w:t>
      </w:r>
    </w:p>
    <w:p w:rsidR="001929D7" w:rsidRDefault="001929D7" w:rsidP="00870AC7">
      <w:pPr>
        <w:numPr>
          <w:ilvl w:val="0"/>
          <w:numId w:val="29"/>
        </w:numPr>
        <w:spacing w:after="200"/>
        <w:jc w:val="both"/>
      </w:pPr>
      <w:r w:rsidRPr="003F763B">
        <w:t xml:space="preserve">Разрешено использование </w:t>
      </w:r>
      <w:r>
        <w:t xml:space="preserve">в зданиях </w:t>
      </w:r>
      <w:r w:rsidRPr="003F763B">
        <w:t xml:space="preserve">гранатометов дробового типа, работающих на Грингазе (без согласования с мастерами) и на CO2 (строго по согласованию с мастерами).  </w:t>
      </w:r>
    </w:p>
    <w:p w:rsidR="001929D7" w:rsidRDefault="001929D7" w:rsidP="00870AC7">
      <w:pPr>
        <w:numPr>
          <w:ilvl w:val="0"/>
          <w:numId w:val="29"/>
        </w:numPr>
        <w:spacing w:after="200"/>
        <w:jc w:val="both"/>
      </w:pPr>
      <w:r w:rsidRPr="003F763B">
        <w:t xml:space="preserve">Разрешены </w:t>
      </w:r>
      <w:r>
        <w:t xml:space="preserve">для использования вне зданий </w:t>
      </w:r>
      <w:r w:rsidRPr="003F763B">
        <w:t>сертифицированные, промышленно изготовленные таги, воги.</w:t>
      </w:r>
    </w:p>
    <w:p w:rsidR="001929D7" w:rsidRDefault="001929D7" w:rsidP="00870AC7">
      <w:pPr>
        <w:numPr>
          <w:ilvl w:val="0"/>
          <w:numId w:val="29"/>
        </w:numPr>
        <w:spacing w:after="200"/>
        <w:jc w:val="both"/>
      </w:pPr>
      <w:r>
        <w:t>Разрешена стрельба тагами и вогами по зданию с расстояния не менее пятнадцати метров.</w:t>
      </w:r>
    </w:p>
    <w:p w:rsidR="001929D7" w:rsidRPr="00372730" w:rsidRDefault="001929D7" w:rsidP="00870AC7">
      <w:pPr>
        <w:numPr>
          <w:ilvl w:val="0"/>
          <w:numId w:val="29"/>
        </w:numPr>
        <w:spacing w:after="200"/>
        <w:jc w:val="both"/>
      </w:pPr>
      <w:r>
        <w:t>Разрешена стрельба тагами и вогами из здания, на расстояние не менее пятнадцати метров.</w:t>
      </w:r>
    </w:p>
    <w:p w:rsidR="001929D7" w:rsidRDefault="001929D7" w:rsidP="00870AC7">
      <w:pPr>
        <w:numPr>
          <w:ilvl w:val="0"/>
          <w:numId w:val="29"/>
        </w:numPr>
        <w:spacing w:after="200"/>
        <w:jc w:val="both"/>
      </w:pPr>
      <w:r>
        <w:t xml:space="preserve">Запрещены контактные таги. </w:t>
      </w:r>
    </w:p>
    <w:p w:rsidR="001929D7" w:rsidRPr="00372730" w:rsidRDefault="001929D7" w:rsidP="00870AC7">
      <w:pPr>
        <w:numPr>
          <w:ilvl w:val="0"/>
          <w:numId w:val="29"/>
        </w:numPr>
        <w:spacing w:after="200"/>
        <w:jc w:val="both"/>
      </w:pPr>
      <w:r w:rsidRPr="003F763B">
        <w:t>Запрещена стрельба прямой наводкой по игрокам.</w:t>
      </w:r>
    </w:p>
    <w:p w:rsidR="001929D7" w:rsidRPr="00870AC7" w:rsidRDefault="001929D7" w:rsidP="00870AC7">
      <w:pPr>
        <w:pStyle w:val="Heading2"/>
        <w:jc w:val="both"/>
        <w:rPr>
          <w:sz w:val="20"/>
          <w:szCs w:val="20"/>
        </w:rPr>
      </w:pPr>
      <w:bookmarkStart w:id="6" w:name="_Toc487210159"/>
      <w:r w:rsidRPr="00870AC7">
        <w:rPr>
          <w:sz w:val="20"/>
          <w:szCs w:val="20"/>
        </w:rPr>
        <w:t>Холодное оружие</w:t>
      </w:r>
      <w:bookmarkEnd w:id="6"/>
      <w:r w:rsidRPr="00870AC7">
        <w:rPr>
          <w:sz w:val="20"/>
          <w:szCs w:val="20"/>
        </w:rPr>
        <w:t>:</w:t>
      </w:r>
    </w:p>
    <w:p w:rsidR="001929D7" w:rsidRPr="00E12D1D" w:rsidRDefault="001929D7" w:rsidP="00870AC7">
      <w:pPr>
        <w:rPr>
          <w:lang w:eastAsia="ar-SA"/>
        </w:rPr>
      </w:pPr>
    </w:p>
    <w:p w:rsidR="001929D7" w:rsidRDefault="001929D7" w:rsidP="00870AC7">
      <w:pPr>
        <w:numPr>
          <w:ilvl w:val="0"/>
          <w:numId w:val="28"/>
        </w:numPr>
        <w:spacing w:after="200"/>
        <w:jc w:val="both"/>
      </w:pPr>
      <w:r w:rsidRPr="00E12D1D">
        <w:t xml:space="preserve">В качестве имитации холодного оружия допускается применение муляжей, “режущие” части которых, выполнены из пластмассы (полистирол, полиэтилен) и резины, не имеющие острых кромок, общей длинной до </w:t>
      </w:r>
      <w:smartTag w:uri="urn:schemas-microsoft-com:office:smarttags" w:element="metricconverter">
        <w:smartTagPr>
          <w:attr w:name="ProductID" w:val="45 см"/>
        </w:smartTagPr>
        <w:r>
          <w:t>45 см</w:t>
        </w:r>
      </w:smartTag>
      <w:r>
        <w:t>.</w:t>
      </w:r>
    </w:p>
    <w:p w:rsidR="001929D7" w:rsidRPr="00E12D1D" w:rsidRDefault="001929D7" w:rsidP="00870AC7">
      <w:pPr>
        <w:numPr>
          <w:ilvl w:val="0"/>
          <w:numId w:val="28"/>
        </w:numPr>
        <w:spacing w:after="200"/>
        <w:jc w:val="both"/>
      </w:pPr>
      <w:r w:rsidRPr="00E12D1D">
        <w:t>Изогнутые муляжи измеряются по прямой, между двумя крайними точками.</w:t>
      </w:r>
    </w:p>
    <w:p w:rsidR="001929D7" w:rsidRPr="00E12D1D" w:rsidRDefault="001929D7" w:rsidP="00870AC7">
      <w:pPr>
        <w:numPr>
          <w:ilvl w:val="0"/>
          <w:numId w:val="28"/>
        </w:numPr>
        <w:spacing w:after="200"/>
        <w:jc w:val="both"/>
      </w:pPr>
      <w:r w:rsidRPr="00E12D1D">
        <w:t>Имитация холодного оружия должна быть изготовлена и применяться с соблюдением всех мер безопасности исключающих любое травматическое воздействие.</w:t>
      </w:r>
    </w:p>
    <w:p w:rsidR="001929D7" w:rsidRDefault="001929D7" w:rsidP="00870AC7">
      <w:pPr>
        <w:numPr>
          <w:ilvl w:val="0"/>
          <w:numId w:val="28"/>
        </w:numPr>
        <w:spacing w:after="200"/>
        <w:jc w:val="both"/>
      </w:pPr>
      <w:r w:rsidRPr="00E12D1D">
        <w:t xml:space="preserve">Запрещается метание </w:t>
      </w:r>
      <w:r>
        <w:t>холодного оружия</w:t>
      </w:r>
      <w:r w:rsidRPr="00E12D1D">
        <w:t>.</w:t>
      </w:r>
    </w:p>
    <w:p w:rsidR="001929D7" w:rsidRDefault="001929D7" w:rsidP="00870AC7">
      <w:pPr>
        <w:numPr>
          <w:ilvl w:val="0"/>
          <w:numId w:val="28"/>
        </w:numPr>
        <w:spacing w:after="200"/>
        <w:jc w:val="both"/>
      </w:pPr>
      <w:r>
        <w:t>Запрещено использование нечипованного оружия</w:t>
      </w:r>
    </w:p>
    <w:p w:rsidR="001929D7" w:rsidRPr="00870AC7" w:rsidRDefault="001929D7" w:rsidP="00870AC7">
      <w:pPr>
        <w:pStyle w:val="Heading2"/>
        <w:jc w:val="both"/>
        <w:rPr>
          <w:sz w:val="20"/>
          <w:szCs w:val="20"/>
        </w:rPr>
      </w:pPr>
      <w:r w:rsidRPr="00870AC7">
        <w:rPr>
          <w:sz w:val="20"/>
          <w:szCs w:val="20"/>
        </w:rPr>
        <w:t>Нестандартное оружие:</w:t>
      </w:r>
      <w:r>
        <w:rPr>
          <w:sz w:val="20"/>
          <w:szCs w:val="20"/>
        </w:rPr>
        <w:t xml:space="preserve"> </w:t>
      </w:r>
    </w:p>
    <w:p w:rsidR="001929D7" w:rsidRPr="00356D6A" w:rsidRDefault="001929D7" w:rsidP="00870AC7">
      <w:pPr>
        <w:rPr>
          <w:lang w:eastAsia="ar-SA"/>
        </w:rPr>
      </w:pPr>
    </w:p>
    <w:p w:rsidR="001929D7" w:rsidRDefault="001929D7" w:rsidP="00870AC7">
      <w:pPr>
        <w:numPr>
          <w:ilvl w:val="0"/>
          <w:numId w:val="30"/>
        </w:numPr>
        <w:spacing w:after="200"/>
        <w:jc w:val="both"/>
      </w:pPr>
      <w:r>
        <w:t>Нестандартным холодным и огнестрельным оружием называется оружие соответствующее техническим характеристикам стандартных разновидностей за исключением габаритов, внешнего вида, характера боеприпаса в рамках общепринятой техники безопасности проекта.</w:t>
      </w:r>
    </w:p>
    <w:p w:rsidR="001929D7" w:rsidRDefault="001929D7" w:rsidP="00870AC7">
      <w:pPr>
        <w:numPr>
          <w:ilvl w:val="0"/>
          <w:numId w:val="30"/>
        </w:numPr>
        <w:spacing w:after="200"/>
        <w:jc w:val="both"/>
      </w:pPr>
      <w:r>
        <w:t>Все нестандартное оружие должно быть утверждено организаторами не позднее, чем за 7 дней до игры.</w:t>
      </w:r>
    </w:p>
    <w:p w:rsidR="001929D7" w:rsidRPr="00E12D1D" w:rsidRDefault="001929D7" w:rsidP="00870AC7">
      <w:pPr>
        <w:numPr>
          <w:ilvl w:val="0"/>
          <w:numId w:val="30"/>
        </w:numPr>
        <w:spacing w:after="200"/>
        <w:jc w:val="both"/>
      </w:pPr>
      <w:r>
        <w:t>Нестандартное оружие может быть не допущено до игры или допуск может быть отозван во время игры по решению организаторов.</w:t>
      </w:r>
    </w:p>
    <w:p w:rsidR="001929D7" w:rsidRPr="00E12D1D" w:rsidRDefault="001929D7" w:rsidP="00870AC7">
      <w:pPr>
        <w:numPr>
          <w:ilvl w:val="0"/>
          <w:numId w:val="30"/>
        </w:numPr>
        <w:spacing w:after="200"/>
        <w:jc w:val="both"/>
      </w:pPr>
      <w:r w:rsidRPr="00E12D1D">
        <w:t>Имитация холодного оружия должна быть изготовлена и применяться с соблюдением всех мер безопасности исключающих л</w:t>
      </w:r>
      <w:r>
        <w:t>юбое травматическое воздействие, а длинна, не превышать 85см.</w:t>
      </w:r>
    </w:p>
    <w:p w:rsidR="001929D7" w:rsidRDefault="001929D7" w:rsidP="00870AC7">
      <w:pPr>
        <w:numPr>
          <w:ilvl w:val="0"/>
          <w:numId w:val="30"/>
        </w:numPr>
        <w:spacing w:after="200"/>
        <w:jc w:val="both"/>
      </w:pPr>
      <w:r w:rsidRPr="00E12D1D">
        <w:t xml:space="preserve">Запрещается метание </w:t>
      </w:r>
      <w:r>
        <w:t>холодного оружия</w:t>
      </w:r>
      <w:r w:rsidRPr="00E12D1D">
        <w:t>.</w:t>
      </w:r>
    </w:p>
    <w:p w:rsidR="001929D7" w:rsidRDefault="001929D7" w:rsidP="00870AC7">
      <w:pPr>
        <w:numPr>
          <w:ilvl w:val="0"/>
          <w:numId w:val="30"/>
        </w:numPr>
        <w:spacing w:after="200"/>
        <w:jc w:val="both"/>
      </w:pPr>
      <w:r>
        <w:t>Нестандартное оружие может быть разрушено, путем применения заряда повышенной мощности.</w:t>
      </w:r>
    </w:p>
    <w:p w:rsidR="001929D7" w:rsidRDefault="001929D7" w:rsidP="00585E52">
      <w:pPr>
        <w:numPr>
          <w:ilvl w:val="0"/>
          <w:numId w:val="30"/>
        </w:numPr>
        <w:spacing w:after="200"/>
        <w:jc w:val="both"/>
      </w:pPr>
      <w:r>
        <w:t>Запрещено использование нечипованного оружия.</w:t>
      </w:r>
    </w:p>
    <w:p w:rsidR="001929D7" w:rsidRDefault="001929D7" w:rsidP="00870AC7">
      <w:pPr>
        <w:spacing w:after="200"/>
        <w:jc w:val="both"/>
        <w:rPr>
          <w:b/>
        </w:rPr>
      </w:pPr>
      <w:r w:rsidRPr="007A67C1">
        <w:rPr>
          <w:b/>
        </w:rPr>
        <w:t>Уникальное оружие:</w:t>
      </w:r>
      <w:r>
        <w:rPr>
          <w:b/>
        </w:rPr>
        <w:t xml:space="preserve"> </w:t>
      </w:r>
    </w:p>
    <w:p w:rsidR="001929D7" w:rsidRDefault="001929D7" w:rsidP="00870AC7">
      <w:pPr>
        <w:numPr>
          <w:ilvl w:val="0"/>
          <w:numId w:val="31"/>
        </w:numPr>
        <w:spacing w:after="200"/>
        <w:jc w:val="both"/>
      </w:pPr>
      <w:r>
        <w:t>Уникальным холодным и огнестрельным оружием называется оружие соответствующее техническим характеристикам стандартных разновидностей за исключением габаритов, внешнего вида, характера боеприпаса в рамках общепринятой техники безопасности проекта, имеющие особые  игровые свойства.</w:t>
      </w:r>
    </w:p>
    <w:p w:rsidR="001929D7" w:rsidRDefault="001929D7" w:rsidP="00870AC7">
      <w:pPr>
        <w:numPr>
          <w:ilvl w:val="0"/>
          <w:numId w:val="31"/>
        </w:numPr>
        <w:spacing w:after="200"/>
        <w:jc w:val="both"/>
      </w:pPr>
      <w:r>
        <w:t>Все уникальное оружие должно быть утверждено организаторами не позднее, чем за 7 дней до игры.</w:t>
      </w:r>
    </w:p>
    <w:p w:rsidR="001929D7" w:rsidRDefault="001929D7" w:rsidP="00870AC7">
      <w:pPr>
        <w:numPr>
          <w:ilvl w:val="0"/>
          <w:numId w:val="31"/>
        </w:numPr>
        <w:spacing w:after="200"/>
        <w:jc w:val="both"/>
      </w:pPr>
      <w:r>
        <w:t>Уникальное оружие может быть не допущено до игры или допуск может быть отозван во время игры по решению организаторов</w:t>
      </w:r>
    </w:p>
    <w:p w:rsidR="001929D7" w:rsidRDefault="001929D7" w:rsidP="00870AC7">
      <w:pPr>
        <w:numPr>
          <w:ilvl w:val="0"/>
          <w:numId w:val="31"/>
        </w:numPr>
        <w:spacing w:after="200"/>
        <w:jc w:val="both"/>
      </w:pPr>
      <w:r w:rsidRPr="00E12D1D">
        <w:t>Имитация холодного оружия должна быть изготовлена и применяться с соблюдением всех мер безопасности исключающих любое травматическое воздействие</w:t>
      </w:r>
      <w:r>
        <w:t>, а длинна не превышать 120см.</w:t>
      </w:r>
    </w:p>
    <w:p w:rsidR="001929D7" w:rsidRDefault="001929D7" w:rsidP="00870AC7">
      <w:pPr>
        <w:numPr>
          <w:ilvl w:val="0"/>
          <w:numId w:val="31"/>
        </w:numPr>
        <w:spacing w:after="200"/>
        <w:jc w:val="both"/>
      </w:pPr>
      <w:r w:rsidRPr="00E12D1D">
        <w:t xml:space="preserve">Запрещается метание </w:t>
      </w:r>
      <w:r>
        <w:t>холодного оружия.</w:t>
      </w:r>
    </w:p>
    <w:p w:rsidR="001929D7" w:rsidRDefault="001929D7" w:rsidP="00C57BA6">
      <w:pPr>
        <w:numPr>
          <w:ilvl w:val="0"/>
          <w:numId w:val="31"/>
        </w:numPr>
        <w:spacing w:after="200"/>
        <w:jc w:val="both"/>
      </w:pPr>
      <w:r>
        <w:t>Нестандартное оружие может быть разрушено, путем применения заряда повышенной мощности.</w:t>
      </w:r>
    </w:p>
    <w:p w:rsidR="001929D7" w:rsidRDefault="001929D7" w:rsidP="00C57BA6">
      <w:pPr>
        <w:numPr>
          <w:ilvl w:val="0"/>
          <w:numId w:val="31"/>
        </w:numPr>
        <w:spacing w:after="200"/>
        <w:jc w:val="both"/>
      </w:pPr>
      <w:r>
        <w:t>Запрещено использование нечипованного оружия.</w:t>
      </w:r>
    </w:p>
    <w:p w:rsidR="001929D7" w:rsidRDefault="001929D7" w:rsidP="00C57BA6">
      <w:pPr>
        <w:numPr>
          <w:ilvl w:val="0"/>
          <w:numId w:val="31"/>
        </w:numPr>
        <w:spacing w:after="200"/>
        <w:jc w:val="both"/>
      </w:pPr>
      <w:r>
        <w:t>Введение в игру Уникального оружия осуществляется только игровыми путями.</w:t>
      </w:r>
    </w:p>
    <w:p w:rsidR="001929D7" w:rsidRPr="006D294D" w:rsidRDefault="001929D7" w:rsidP="00C57BA6">
      <w:pPr>
        <w:spacing w:after="200"/>
        <w:jc w:val="both"/>
      </w:pPr>
    </w:p>
    <w:p w:rsidR="001929D7" w:rsidRDefault="001929D7" w:rsidP="00870AC7">
      <w:pPr>
        <w:keepNext/>
        <w:spacing w:before="240" w:after="60"/>
        <w:ind w:left="576" w:hanging="576"/>
        <w:jc w:val="both"/>
        <w:rPr>
          <w:b/>
        </w:rPr>
      </w:pPr>
      <w:r>
        <w:rPr>
          <w:b/>
        </w:rPr>
        <w:t>Штурмовые щиты:</w:t>
      </w:r>
    </w:p>
    <w:p w:rsidR="001929D7" w:rsidRDefault="001929D7" w:rsidP="00870AC7">
      <w:pPr>
        <w:jc w:val="both"/>
      </w:pPr>
    </w:p>
    <w:p w:rsidR="001929D7" w:rsidRDefault="001929D7" w:rsidP="00870AC7">
      <w:pPr>
        <w:numPr>
          <w:ilvl w:val="0"/>
          <w:numId w:val="2"/>
        </w:numPr>
        <w:spacing w:after="200"/>
        <w:jc w:val="both"/>
      </w:pPr>
      <w:r>
        <w:t xml:space="preserve">К игре допускаются оригиналы и реплики штурмовых щитов весом не менее 10 килограмм. </w:t>
      </w:r>
    </w:p>
    <w:p w:rsidR="001929D7" w:rsidRDefault="001929D7" w:rsidP="00870AC7">
      <w:pPr>
        <w:numPr>
          <w:ilvl w:val="0"/>
          <w:numId w:val="2"/>
        </w:numPr>
        <w:spacing w:after="200"/>
        <w:jc w:val="both"/>
      </w:pPr>
      <w:r>
        <w:t xml:space="preserve">Щит можно использовать в качестве укрытия от попаданий из стрелкового оружия, осколков от гранат с расстояния более 3 метров и от холодного оружия. </w:t>
      </w:r>
    </w:p>
    <w:p w:rsidR="001929D7" w:rsidRDefault="001929D7" w:rsidP="00870AC7">
      <w:pPr>
        <w:numPr>
          <w:ilvl w:val="0"/>
          <w:numId w:val="2"/>
        </w:numPr>
        <w:spacing w:after="200"/>
        <w:jc w:val="both"/>
      </w:pPr>
      <w:r>
        <w:t xml:space="preserve">Щитоносцу при работе щитом разрешается пользоваться гранатами, холодным оружием и пистолетом (в том числе с возможностью автоматического огня типа глок). </w:t>
      </w:r>
    </w:p>
    <w:p w:rsidR="001929D7" w:rsidRDefault="001929D7" w:rsidP="00870AC7">
      <w:pPr>
        <w:numPr>
          <w:ilvl w:val="0"/>
          <w:numId w:val="2"/>
        </w:numPr>
        <w:spacing w:after="200"/>
        <w:jc w:val="both"/>
      </w:pPr>
      <w:r>
        <w:t>В случае взрыва гранаты на расстоянии ближе трёх метров или попадания из подствольника, когда ни один из поражающих элементов не поразил щитоносца, щит считается разбитым. Щитоносец обязан в течение не более 5 секунд положить щит на землю/пол и продолжить бой без него. Примечание: если граната взорвалась на указанном расстоянии с внутренней стороны щита, то и щитоносец (а также все игроки за щитом в радиусе поражения гранаты) считается мертвым и щит сломанным одновременно.</w:t>
      </w:r>
    </w:p>
    <w:p w:rsidR="001929D7" w:rsidRDefault="001929D7" w:rsidP="00870AC7">
      <w:pPr>
        <w:numPr>
          <w:ilvl w:val="0"/>
          <w:numId w:val="2"/>
        </w:numPr>
        <w:spacing w:after="200"/>
        <w:jc w:val="both"/>
      </w:pPr>
      <w:r>
        <w:t>Щит является отремонтированным только после доставки его на свою базу. В случае, если бой произошел на своей базе, щит считается отремонтированным только после того как все враги (живые и мертвые) покинут территорию базы, а бой будет окончен.</w:t>
      </w:r>
    </w:p>
    <w:p w:rsidR="001929D7" w:rsidRDefault="001929D7" w:rsidP="00870AC7">
      <w:pPr>
        <w:numPr>
          <w:ilvl w:val="0"/>
          <w:numId w:val="2"/>
        </w:numPr>
        <w:spacing w:after="200"/>
        <w:jc w:val="both"/>
      </w:pPr>
      <w:r>
        <w:t xml:space="preserve">Разрешается теснить щитом, подставлять под удары холодным оружием. </w:t>
      </w:r>
    </w:p>
    <w:p w:rsidR="001929D7" w:rsidRDefault="001929D7" w:rsidP="00870AC7">
      <w:pPr>
        <w:numPr>
          <w:ilvl w:val="0"/>
          <w:numId w:val="2"/>
        </w:numPr>
        <w:spacing w:after="200"/>
        <w:jc w:val="both"/>
      </w:pPr>
      <w:r>
        <w:t>Запрещается применять щит в качестве холодного оружия, наносить им удары.</w:t>
      </w:r>
    </w:p>
    <w:p w:rsidR="001929D7" w:rsidRDefault="001929D7" w:rsidP="00870AC7">
      <w:pPr>
        <w:numPr>
          <w:ilvl w:val="0"/>
          <w:numId w:val="2"/>
        </w:numPr>
        <w:spacing w:after="200"/>
        <w:jc w:val="both"/>
      </w:pPr>
      <w:r>
        <w:t xml:space="preserve">Запрещается наносить удары по щиту каким-либо иным оружием кроме холодного. Не допускаются удары прикладом, ногами или руками. Допускается хватать и удерживать щит за край. </w:t>
      </w:r>
    </w:p>
    <w:p w:rsidR="001929D7" w:rsidRDefault="001929D7" w:rsidP="00870AC7">
      <w:pPr>
        <w:numPr>
          <w:ilvl w:val="0"/>
          <w:numId w:val="2"/>
        </w:numPr>
        <w:spacing w:after="200"/>
        <w:jc w:val="both"/>
      </w:pPr>
      <w:bookmarkStart w:id="7" w:name="_1t3h5sf" w:colFirst="0" w:colLast="0"/>
      <w:bookmarkEnd w:id="7"/>
      <w:r>
        <w:t xml:space="preserve">Запрещается использовать в паре с щитом пистолеты-пулеметы (в том числе с возможностью применения с одной руки типа Ингрем, Узи и Скорпион),, винтовки и пулеметы. </w:t>
      </w:r>
    </w:p>
    <w:p w:rsidR="001929D7" w:rsidRDefault="001929D7" w:rsidP="00C57BA6">
      <w:pPr>
        <w:numPr>
          <w:ilvl w:val="0"/>
          <w:numId w:val="2"/>
        </w:numPr>
        <w:spacing w:after="200"/>
        <w:jc w:val="both"/>
      </w:pPr>
      <w:r>
        <w:t>Запрещено использование нечипованного щита.</w:t>
      </w:r>
    </w:p>
    <w:p w:rsidR="001929D7" w:rsidRDefault="001929D7" w:rsidP="00870AC7">
      <w:pPr>
        <w:keepNext/>
        <w:spacing w:before="240" w:after="60"/>
        <w:ind w:left="576" w:hanging="576"/>
        <w:jc w:val="both"/>
        <w:rPr>
          <w:b/>
        </w:rPr>
      </w:pPr>
      <w:r>
        <w:rPr>
          <w:b/>
        </w:rPr>
        <w:t>Бронезащита:</w:t>
      </w:r>
    </w:p>
    <w:p w:rsidR="001929D7" w:rsidRDefault="001929D7" w:rsidP="00870AC7">
      <w:pPr>
        <w:jc w:val="both"/>
      </w:pPr>
    </w:p>
    <w:p w:rsidR="001929D7" w:rsidRDefault="001929D7" w:rsidP="00870AC7">
      <w:pPr>
        <w:numPr>
          <w:ilvl w:val="0"/>
          <w:numId w:val="4"/>
        </w:numPr>
        <w:spacing w:after="200"/>
        <w:jc w:val="both"/>
      </w:pPr>
      <w:r>
        <w:t>В качестве защитного снаряжения можно использовать оригиналы и реплики бронежилетов весом от 3 кг.</w:t>
      </w:r>
    </w:p>
    <w:p w:rsidR="001929D7" w:rsidRDefault="001929D7" w:rsidP="00870AC7">
      <w:pPr>
        <w:numPr>
          <w:ilvl w:val="0"/>
          <w:numId w:val="4"/>
        </w:numPr>
        <w:spacing w:after="200"/>
        <w:jc w:val="both"/>
      </w:pPr>
      <w:r>
        <w:t>В качестве защитного снаряжения можно использовать качественно выполненный тематический аналог бронежилета согласованный с организаторами не позднее, чем за 7 дней до игры</w:t>
      </w:r>
    </w:p>
    <w:p w:rsidR="001929D7" w:rsidRDefault="001929D7" w:rsidP="00870AC7">
      <w:pPr>
        <w:numPr>
          <w:ilvl w:val="0"/>
          <w:numId w:val="4"/>
        </w:numPr>
        <w:spacing w:after="200"/>
        <w:jc w:val="both"/>
      </w:pPr>
      <w:r>
        <w:t>Также в качестве защитного снаряжения можно использовать тематически выполненные элементы прикрывающие конечности или голову.</w:t>
      </w:r>
    </w:p>
    <w:p w:rsidR="001929D7" w:rsidRDefault="001929D7" w:rsidP="00870AC7">
      <w:pPr>
        <w:numPr>
          <w:ilvl w:val="0"/>
          <w:numId w:val="4"/>
        </w:numPr>
        <w:spacing w:after="200"/>
        <w:jc w:val="both"/>
      </w:pPr>
      <w:r>
        <w:t>Игровая броня НЕ добавляет “хитов”, а служит для обеспечения целостности частей тел и органов, а также внедренных в них имплантов в бою. Действие брони подробно описано в приложении «Модель здоровья»</w:t>
      </w:r>
    </w:p>
    <w:p w:rsidR="001929D7" w:rsidRDefault="001929D7" w:rsidP="00870AC7">
      <w:pPr>
        <w:numPr>
          <w:ilvl w:val="0"/>
          <w:numId w:val="4"/>
        </w:numPr>
        <w:spacing w:after="200"/>
        <w:jc w:val="both"/>
      </w:pPr>
      <w:r>
        <w:t>Игровая броня в процессе игры не ломается.</w:t>
      </w:r>
    </w:p>
    <w:p w:rsidR="001929D7" w:rsidRDefault="001929D7" w:rsidP="00C57BA6">
      <w:pPr>
        <w:spacing w:after="200"/>
        <w:ind w:left="360"/>
        <w:jc w:val="both"/>
      </w:pPr>
    </w:p>
    <w:p w:rsidR="001929D7" w:rsidRDefault="001929D7" w:rsidP="0096129D">
      <w:pPr>
        <w:spacing w:after="200"/>
        <w:rPr>
          <w:b/>
        </w:rPr>
      </w:pPr>
      <w:r>
        <w:rPr>
          <w:b/>
        </w:rPr>
        <w:t>Средства индивидуальной защиты(СИЗ):</w:t>
      </w:r>
    </w:p>
    <w:p w:rsidR="001929D7" w:rsidRDefault="001929D7" w:rsidP="0096129D">
      <w:pPr>
        <w:numPr>
          <w:ilvl w:val="0"/>
          <w:numId w:val="38"/>
        </w:numPr>
        <w:spacing w:after="200"/>
      </w:pPr>
      <w:r>
        <w:t>В качестве средства индивидуальной защиты допускаются противогазы, респираторы, костюмы химзащиты маски с соответственным антуражем.</w:t>
      </w:r>
    </w:p>
    <w:p w:rsidR="001929D7" w:rsidRDefault="001929D7" w:rsidP="0096129D">
      <w:pPr>
        <w:numPr>
          <w:ilvl w:val="0"/>
          <w:numId w:val="38"/>
        </w:numPr>
        <w:spacing w:after="200"/>
      </w:pPr>
      <w:r>
        <w:t>Все СИЗ должны быть утверждены организаторами не позднее, чем за 7 дней до игры.</w:t>
      </w:r>
    </w:p>
    <w:p w:rsidR="001929D7" w:rsidRDefault="001929D7" w:rsidP="0096129D">
      <w:pPr>
        <w:numPr>
          <w:ilvl w:val="0"/>
          <w:numId w:val="38"/>
        </w:numPr>
        <w:spacing w:after="200"/>
      </w:pPr>
      <w:r>
        <w:t>Нахождение на территории пустоши без СИЗ летально – игрок отправляется в мертвяк.</w:t>
      </w:r>
    </w:p>
    <w:p w:rsidR="001929D7" w:rsidRDefault="001929D7" w:rsidP="0096129D">
      <w:pPr>
        <w:numPr>
          <w:ilvl w:val="0"/>
          <w:numId w:val="38"/>
        </w:numPr>
        <w:spacing w:after="200"/>
      </w:pPr>
      <w:r>
        <w:t>СИЗ должны быть надеты на зону для которой предназначены (Противогаз, респиратор на лице). В противном случае СИЗ считается не работающим, а игрок умирает.</w:t>
      </w:r>
    </w:p>
    <w:p w:rsidR="001929D7" w:rsidRDefault="001929D7" w:rsidP="0096129D">
      <w:pPr>
        <w:numPr>
          <w:ilvl w:val="0"/>
          <w:numId w:val="38"/>
        </w:numPr>
        <w:spacing w:after="200"/>
      </w:pPr>
      <w:r>
        <w:t>Снятие СИЗ на территории пустоши даже на пару секунд летально – игрок отправляется в мертвяк.</w:t>
      </w:r>
    </w:p>
    <w:p w:rsidR="001929D7" w:rsidRDefault="001929D7" w:rsidP="0096129D">
      <w:pPr>
        <w:numPr>
          <w:ilvl w:val="0"/>
          <w:numId w:val="38"/>
        </w:numPr>
        <w:spacing w:after="200"/>
      </w:pPr>
      <w:r>
        <w:t>При поднятии неочищенных бионов либо кремния без надетых перчаток мусорщика летально – игрок отправляется в мертвяк</w:t>
      </w:r>
    </w:p>
    <w:p w:rsidR="001929D7" w:rsidRDefault="001929D7" w:rsidP="0096129D">
      <w:pPr>
        <w:numPr>
          <w:ilvl w:val="0"/>
          <w:numId w:val="38"/>
        </w:numPr>
        <w:spacing w:after="200"/>
      </w:pPr>
      <w:r>
        <w:t>Нахождение на территории мусорного яруса без СИЗ летально – игрок отправляется в мертвяк.</w:t>
      </w:r>
    </w:p>
    <w:p w:rsidR="001929D7" w:rsidRPr="0096129D" w:rsidRDefault="001929D7" w:rsidP="0096129D">
      <w:pPr>
        <w:numPr>
          <w:ilvl w:val="0"/>
          <w:numId w:val="38"/>
        </w:numPr>
        <w:spacing w:after="200"/>
      </w:pPr>
      <w:r>
        <w:t>При попадании секреции монстров на часть тела незащищенную СИЗ игрок отыгрывает ухудшение самочувствия, если игрок не получил лечения в течении часа игрок умирает.</w:t>
      </w:r>
    </w:p>
    <w:p w:rsidR="001929D7" w:rsidRDefault="001929D7" w:rsidP="00870AC7">
      <w:pPr>
        <w:spacing w:after="200"/>
        <w:jc w:val="both"/>
        <w:rPr>
          <w:b/>
          <w:sz w:val="28"/>
          <w:szCs w:val="28"/>
        </w:rPr>
      </w:pPr>
      <w:bookmarkStart w:id="8" w:name="_4d34og8" w:colFirst="0" w:colLast="0"/>
      <w:bookmarkEnd w:id="8"/>
      <w:r>
        <w:rPr>
          <w:b/>
          <w:sz w:val="28"/>
          <w:szCs w:val="28"/>
        </w:rPr>
        <w:br/>
      </w:r>
    </w:p>
    <w:p w:rsidR="001929D7" w:rsidRDefault="001929D7" w:rsidP="00320CAB">
      <w:pPr>
        <w:spacing w:after="200"/>
        <w:jc w:val="center"/>
        <w:rPr>
          <w:sz w:val="28"/>
          <w:szCs w:val="28"/>
        </w:rPr>
      </w:pPr>
      <w:r>
        <w:rPr>
          <w:b/>
          <w:sz w:val="28"/>
          <w:szCs w:val="28"/>
        </w:rPr>
        <w:br w:type="page"/>
        <w:t>Боевое взаимодействие.</w:t>
      </w:r>
    </w:p>
    <w:p w:rsidR="001929D7" w:rsidRDefault="001929D7" w:rsidP="00870AC7">
      <w:pPr>
        <w:spacing w:after="200"/>
        <w:jc w:val="both"/>
        <w:rPr>
          <w:b/>
        </w:rPr>
      </w:pPr>
      <w:r>
        <w:rPr>
          <w:b/>
        </w:rPr>
        <w:t>Ранение:</w:t>
      </w:r>
    </w:p>
    <w:p w:rsidR="001929D7" w:rsidRDefault="001929D7" w:rsidP="00870AC7">
      <w:pPr>
        <w:numPr>
          <w:ilvl w:val="0"/>
          <w:numId w:val="12"/>
        </w:numPr>
        <w:contextualSpacing/>
        <w:jc w:val="both"/>
      </w:pPr>
      <w:r>
        <w:t>После попадания шара в любую часть тела (исключая рикошеты) игрок обязан крикнуть слово «ранен», надеть красную повязку и лечь (сесть, если невозможно лечь).  Раненый игрок не имеет право пользоваться любым оружием до перевязки. Раненый игрок не может комментировать любые события, происходящие вокруг, однако может отыгрывать ранение – Громко кричать, звать на помощь, молиться и тп.</w:t>
      </w:r>
    </w:p>
    <w:p w:rsidR="001929D7" w:rsidRDefault="001929D7" w:rsidP="00870AC7">
      <w:pPr>
        <w:ind w:left="720"/>
        <w:contextualSpacing/>
        <w:jc w:val="both"/>
      </w:pPr>
    </w:p>
    <w:p w:rsidR="001929D7" w:rsidRDefault="001929D7" w:rsidP="00870AC7">
      <w:pPr>
        <w:numPr>
          <w:ilvl w:val="0"/>
          <w:numId w:val="12"/>
        </w:numPr>
        <w:contextualSpacing/>
        <w:jc w:val="both"/>
      </w:pPr>
      <w:r>
        <w:t xml:space="preserve">Если ранение летально (повторное попадание после перевязки или при  поражении гранатой) игрок обязан прокричать «убит», надеть красную повязку и лечь (сесть, если невозможно лечь). Допускается переместиться за ближайшее укрытие ползком, но не далее 5м и не в направлении фронта, чтобы не мешать процессу боя. </w:t>
      </w:r>
    </w:p>
    <w:p w:rsidR="001929D7" w:rsidRDefault="001929D7" w:rsidP="00870AC7">
      <w:pPr>
        <w:contextualSpacing/>
        <w:jc w:val="both"/>
      </w:pPr>
    </w:p>
    <w:p w:rsidR="001929D7" w:rsidRDefault="001929D7" w:rsidP="00870AC7">
      <w:pPr>
        <w:numPr>
          <w:ilvl w:val="0"/>
          <w:numId w:val="12"/>
        </w:numPr>
        <w:contextualSpacing/>
        <w:jc w:val="both"/>
      </w:pPr>
      <w:r>
        <w:t>Раненый игрок имеет право звать на помощь, в том числе и по радиосвязи.</w:t>
      </w:r>
    </w:p>
    <w:p w:rsidR="001929D7" w:rsidRDefault="001929D7" w:rsidP="00870AC7">
      <w:pPr>
        <w:ind w:left="720"/>
        <w:contextualSpacing/>
        <w:jc w:val="both"/>
      </w:pPr>
    </w:p>
    <w:p w:rsidR="001929D7" w:rsidRPr="00261745" w:rsidRDefault="001929D7" w:rsidP="00870AC7">
      <w:pPr>
        <w:numPr>
          <w:ilvl w:val="0"/>
          <w:numId w:val="12"/>
        </w:numPr>
        <w:contextualSpacing/>
        <w:jc w:val="both"/>
      </w:pPr>
      <w:r w:rsidRPr="00261745">
        <w:t>Повторное попадание шара после ранения и до перевязки не засчитывается.</w:t>
      </w:r>
    </w:p>
    <w:p w:rsidR="001929D7" w:rsidRDefault="001929D7" w:rsidP="00870AC7">
      <w:pPr>
        <w:contextualSpacing/>
        <w:jc w:val="both"/>
      </w:pPr>
    </w:p>
    <w:p w:rsidR="001929D7" w:rsidRDefault="001929D7" w:rsidP="00870AC7">
      <w:pPr>
        <w:numPr>
          <w:ilvl w:val="0"/>
          <w:numId w:val="12"/>
        </w:numPr>
        <w:spacing w:after="200"/>
        <w:contextualSpacing/>
        <w:jc w:val="both"/>
      </w:pPr>
      <w:bookmarkStart w:id="9" w:name="_2s8eyo1" w:colFirst="0" w:colLast="0"/>
      <w:bookmarkEnd w:id="9"/>
      <w:r>
        <w:t xml:space="preserve">Добивание возможно имитацией холодного оружия по «правилу </w:t>
      </w:r>
      <w:r>
        <w:rPr>
          <w:highlight w:val="white"/>
        </w:rPr>
        <w:t>Штаны+Рубашка</w:t>
      </w:r>
      <w:r>
        <w:t>» и гранатой. Раненый и не закончивший перевязку игрок не сопротивляется добиванию.</w:t>
      </w:r>
    </w:p>
    <w:p w:rsidR="001929D7" w:rsidRDefault="001929D7" w:rsidP="00086C22">
      <w:pPr>
        <w:spacing w:after="200"/>
        <w:contextualSpacing/>
        <w:jc w:val="both"/>
      </w:pPr>
    </w:p>
    <w:p w:rsidR="001929D7" w:rsidRDefault="001929D7" w:rsidP="00870AC7">
      <w:pPr>
        <w:keepNext/>
        <w:spacing w:before="240" w:after="60"/>
        <w:ind w:left="576" w:hanging="576"/>
        <w:jc w:val="both"/>
        <w:rPr>
          <w:b/>
        </w:rPr>
      </w:pPr>
      <w:r>
        <w:rPr>
          <w:b/>
        </w:rPr>
        <w:t>Перевязка:</w:t>
      </w:r>
    </w:p>
    <w:p w:rsidR="001929D7" w:rsidRDefault="001929D7" w:rsidP="00870AC7">
      <w:pPr>
        <w:jc w:val="both"/>
      </w:pPr>
    </w:p>
    <w:p w:rsidR="001929D7" w:rsidRDefault="001929D7" w:rsidP="00870AC7">
      <w:pPr>
        <w:jc w:val="both"/>
      </w:pPr>
      <w:r>
        <w:t>Возможные состояния:</w:t>
      </w:r>
    </w:p>
    <w:p w:rsidR="001929D7" w:rsidRDefault="001929D7" w:rsidP="00870AC7">
      <w:pPr>
        <w:jc w:val="both"/>
      </w:pPr>
    </w:p>
    <w:p w:rsidR="001929D7" w:rsidRDefault="001929D7" w:rsidP="00870AC7">
      <w:pPr>
        <w:numPr>
          <w:ilvl w:val="0"/>
          <w:numId w:val="7"/>
        </w:numPr>
        <w:contextualSpacing/>
        <w:jc w:val="both"/>
      </w:pPr>
      <w:r>
        <w:t>Здоров</w:t>
      </w:r>
    </w:p>
    <w:p w:rsidR="001929D7" w:rsidRDefault="001929D7" w:rsidP="00870AC7">
      <w:pPr>
        <w:numPr>
          <w:ilvl w:val="0"/>
          <w:numId w:val="7"/>
        </w:numPr>
        <w:contextualSpacing/>
        <w:jc w:val="both"/>
      </w:pPr>
      <w:r>
        <w:t>Ранен</w:t>
      </w:r>
    </w:p>
    <w:p w:rsidR="001929D7" w:rsidRDefault="001929D7" w:rsidP="00870AC7">
      <w:pPr>
        <w:numPr>
          <w:ilvl w:val="0"/>
          <w:numId w:val="7"/>
        </w:numPr>
        <w:contextualSpacing/>
        <w:jc w:val="both"/>
      </w:pPr>
      <w:r>
        <w:t>Перевязан (см. Использование аптечки)</w:t>
      </w:r>
    </w:p>
    <w:p w:rsidR="001929D7" w:rsidRDefault="001929D7" w:rsidP="00870AC7">
      <w:pPr>
        <w:numPr>
          <w:ilvl w:val="0"/>
          <w:numId w:val="7"/>
        </w:numPr>
        <w:contextualSpacing/>
        <w:jc w:val="both"/>
      </w:pPr>
      <w:r>
        <w:t>Убит</w:t>
      </w:r>
      <w:r>
        <w:br/>
      </w:r>
    </w:p>
    <w:p w:rsidR="001929D7" w:rsidRDefault="001929D7" w:rsidP="00870AC7">
      <w:pPr>
        <w:numPr>
          <w:ilvl w:val="0"/>
          <w:numId w:val="14"/>
        </w:numPr>
        <w:contextualSpacing/>
        <w:jc w:val="both"/>
      </w:pPr>
      <w:r>
        <w:t>Сразу после перевязки игрок снимает красную повязку. С этого момента его можно поражать из любого оружия.</w:t>
      </w:r>
    </w:p>
    <w:p w:rsidR="001929D7" w:rsidRDefault="001929D7" w:rsidP="00870AC7">
      <w:pPr>
        <w:ind w:left="720"/>
        <w:contextualSpacing/>
        <w:jc w:val="both"/>
      </w:pPr>
    </w:p>
    <w:p w:rsidR="001929D7" w:rsidRDefault="001929D7" w:rsidP="00870AC7">
      <w:pPr>
        <w:numPr>
          <w:ilvl w:val="0"/>
          <w:numId w:val="14"/>
        </w:numPr>
        <w:contextualSpacing/>
        <w:jc w:val="both"/>
      </w:pPr>
      <w:r>
        <w:t>Если перевязка не наступила в течение 10 минут, игрок считается мертвым и перестает отыгрывать ранение, однако, в мертвяк уходит только после окончания боя.</w:t>
      </w:r>
    </w:p>
    <w:p w:rsidR="001929D7" w:rsidRDefault="001929D7" w:rsidP="00870AC7">
      <w:pPr>
        <w:contextualSpacing/>
        <w:jc w:val="both"/>
      </w:pPr>
    </w:p>
    <w:p w:rsidR="001929D7" w:rsidRDefault="001929D7" w:rsidP="00870AC7">
      <w:pPr>
        <w:numPr>
          <w:ilvl w:val="0"/>
          <w:numId w:val="14"/>
        </w:numPr>
        <w:contextualSpacing/>
        <w:jc w:val="both"/>
      </w:pPr>
      <w:r>
        <w:t>После ранения и перевязки, и до полного излечения (снятия бинта), игрок не может передвигаться бегом.</w:t>
      </w:r>
    </w:p>
    <w:p w:rsidR="001929D7" w:rsidRDefault="001929D7" w:rsidP="00870AC7">
      <w:pPr>
        <w:contextualSpacing/>
        <w:jc w:val="both"/>
      </w:pPr>
    </w:p>
    <w:p w:rsidR="001929D7" w:rsidRDefault="001929D7" w:rsidP="00870AC7">
      <w:pPr>
        <w:numPr>
          <w:ilvl w:val="0"/>
          <w:numId w:val="14"/>
        </w:numPr>
        <w:contextualSpacing/>
        <w:jc w:val="both"/>
      </w:pPr>
      <w:r>
        <w:t>Переноска раненого и неперевязанного игрока производится только физически. Изображать условную переноску запрещено.</w:t>
      </w:r>
    </w:p>
    <w:p w:rsidR="001929D7" w:rsidRDefault="001929D7" w:rsidP="00870AC7">
      <w:pPr>
        <w:contextualSpacing/>
        <w:jc w:val="both"/>
      </w:pPr>
    </w:p>
    <w:p w:rsidR="001929D7" w:rsidRDefault="001929D7" w:rsidP="00870AC7">
      <w:pPr>
        <w:numPr>
          <w:ilvl w:val="0"/>
          <w:numId w:val="14"/>
        </w:numPr>
        <w:contextualSpacing/>
        <w:jc w:val="both"/>
      </w:pPr>
      <w:r>
        <w:t>Снятие бинта отыгрывается в течение 10 минут медиком-лаборантом на любой базе или обитаемой локации.</w:t>
      </w:r>
    </w:p>
    <w:p w:rsidR="001929D7" w:rsidRDefault="001929D7" w:rsidP="00870AC7">
      <w:pPr>
        <w:contextualSpacing/>
        <w:jc w:val="both"/>
      </w:pPr>
    </w:p>
    <w:p w:rsidR="001929D7" w:rsidRDefault="001929D7" w:rsidP="00870AC7">
      <w:pPr>
        <w:numPr>
          <w:ilvl w:val="0"/>
          <w:numId w:val="14"/>
        </w:numPr>
        <w:spacing w:after="200"/>
        <w:contextualSpacing/>
        <w:jc w:val="both"/>
      </w:pPr>
      <w:bookmarkStart w:id="10" w:name="_17dp8vu" w:colFirst="0" w:colLast="0"/>
      <w:bookmarkEnd w:id="10"/>
      <w:r>
        <w:t>Если бинт не снят в течение 1 часа после перевязки игрок умирает.</w:t>
      </w:r>
    </w:p>
    <w:p w:rsidR="001929D7" w:rsidRDefault="001929D7" w:rsidP="00870AC7">
      <w:pPr>
        <w:spacing w:after="200"/>
        <w:ind w:left="720"/>
        <w:contextualSpacing/>
        <w:jc w:val="both"/>
      </w:pPr>
    </w:p>
    <w:p w:rsidR="001929D7" w:rsidRDefault="001929D7" w:rsidP="00870AC7">
      <w:pPr>
        <w:keepNext/>
        <w:spacing w:before="240" w:after="60"/>
        <w:ind w:left="576" w:hanging="576"/>
        <w:jc w:val="both"/>
        <w:rPr>
          <w:b/>
        </w:rPr>
      </w:pPr>
      <w:r>
        <w:rPr>
          <w:b/>
        </w:rPr>
        <w:t>Правила использования аптечки (бинт) (переводит игрока из состояния ранен в состояние перевязан):</w:t>
      </w:r>
    </w:p>
    <w:p w:rsidR="001929D7" w:rsidRDefault="001929D7" w:rsidP="00870AC7">
      <w:pPr>
        <w:jc w:val="both"/>
      </w:pPr>
    </w:p>
    <w:p w:rsidR="001929D7" w:rsidRDefault="001929D7" w:rsidP="00261745">
      <w:pPr>
        <w:numPr>
          <w:ilvl w:val="0"/>
          <w:numId w:val="16"/>
        </w:numPr>
        <w:contextualSpacing/>
        <w:jc w:val="both"/>
      </w:pPr>
      <w:r w:rsidRPr="00261745">
        <w:t xml:space="preserve">Аптечками могут пользоваться все игроки. </w:t>
      </w:r>
    </w:p>
    <w:p w:rsidR="001929D7" w:rsidRDefault="001929D7" w:rsidP="00261745">
      <w:pPr>
        <w:ind w:left="360"/>
        <w:contextualSpacing/>
        <w:jc w:val="both"/>
      </w:pPr>
    </w:p>
    <w:p w:rsidR="001929D7" w:rsidRDefault="001929D7" w:rsidP="00261745">
      <w:pPr>
        <w:numPr>
          <w:ilvl w:val="0"/>
          <w:numId w:val="16"/>
        </w:numPr>
        <w:contextualSpacing/>
        <w:jc w:val="both"/>
      </w:pPr>
      <w:r>
        <w:t>Аптечка применима как на себя, так и на любого другого игрока.</w:t>
      </w:r>
    </w:p>
    <w:p w:rsidR="001929D7" w:rsidRDefault="001929D7" w:rsidP="00261745">
      <w:pPr>
        <w:contextualSpacing/>
        <w:jc w:val="both"/>
      </w:pPr>
    </w:p>
    <w:p w:rsidR="001929D7" w:rsidRDefault="001929D7" w:rsidP="00870AC7">
      <w:pPr>
        <w:numPr>
          <w:ilvl w:val="0"/>
          <w:numId w:val="16"/>
        </w:numPr>
        <w:contextualSpacing/>
        <w:jc w:val="both"/>
      </w:pPr>
      <w:r>
        <w:t>Аптечка используется следующим образом: необходимо открыть контейнер, достать бинт, обмотать раненую область по всей поверхности всей длиной бинта и закрепить, чтобы исключить разматывание. То есть если вас ранили в голову – обматываете голову, в предплечье – значит предплечье, в живот – значит живот, в бедро – значит бедро (не забывайте, что проект у нас ролевой).</w:t>
      </w:r>
    </w:p>
    <w:p w:rsidR="001929D7" w:rsidRDefault="001929D7" w:rsidP="00870AC7">
      <w:pPr>
        <w:numPr>
          <w:ilvl w:val="0"/>
          <w:numId w:val="16"/>
        </w:numPr>
        <w:contextualSpacing/>
        <w:jc w:val="both"/>
      </w:pPr>
      <w:r>
        <w:t>После использование бинта просим пустой контейнер передать мастерам, ММД, или бармену. Пустые контейнеры неотчуждаемы, после смерти их не нужно выкладывать на землю.</w:t>
      </w:r>
    </w:p>
    <w:p w:rsidR="001929D7" w:rsidRDefault="001929D7" w:rsidP="00870AC7">
      <w:pPr>
        <w:numPr>
          <w:ilvl w:val="0"/>
          <w:numId w:val="16"/>
        </w:numPr>
        <w:spacing w:after="200"/>
        <w:contextualSpacing/>
        <w:jc w:val="both"/>
      </w:pPr>
      <w:bookmarkStart w:id="11" w:name="_3rdcrjn" w:colFirst="0" w:colLast="0"/>
      <w:bookmarkEnd w:id="11"/>
      <w:r>
        <w:t>Запрещено: использовать часть бинта, обматывать иную часть тела, нежели раненую, использовать свой бинт.</w:t>
      </w:r>
    </w:p>
    <w:p w:rsidR="001929D7" w:rsidRDefault="001929D7" w:rsidP="00870AC7">
      <w:pPr>
        <w:spacing w:after="200"/>
        <w:ind w:left="720"/>
        <w:contextualSpacing/>
        <w:jc w:val="both"/>
      </w:pPr>
    </w:p>
    <w:p w:rsidR="001929D7" w:rsidRDefault="001929D7" w:rsidP="00870AC7">
      <w:pPr>
        <w:keepNext/>
        <w:spacing w:before="240" w:after="60"/>
        <w:ind w:left="576" w:hanging="576"/>
        <w:jc w:val="both"/>
        <w:rPr>
          <w:b/>
        </w:rPr>
      </w:pPr>
      <w:r>
        <w:rPr>
          <w:b/>
        </w:rPr>
        <w:t>Полное лечение (переводит из состояния перевязан в состояние здоров):</w:t>
      </w:r>
    </w:p>
    <w:p w:rsidR="001929D7" w:rsidRDefault="001929D7" w:rsidP="00870AC7">
      <w:pPr>
        <w:jc w:val="both"/>
      </w:pPr>
    </w:p>
    <w:p w:rsidR="001929D7" w:rsidRDefault="001929D7" w:rsidP="00870AC7">
      <w:pPr>
        <w:numPr>
          <w:ilvl w:val="0"/>
          <w:numId w:val="18"/>
        </w:numPr>
        <w:contextualSpacing/>
        <w:jc w:val="both"/>
      </w:pPr>
      <w:r>
        <w:t xml:space="preserve">Игрок может снять бинт только после того как ему была оказана помощь медиком-лаборантом или в следствии игровой смерти после повторного попадания. </w:t>
      </w:r>
    </w:p>
    <w:p w:rsidR="001929D7" w:rsidRDefault="001929D7" w:rsidP="00211E30">
      <w:pPr>
        <w:ind w:left="720"/>
        <w:contextualSpacing/>
        <w:jc w:val="both"/>
      </w:pPr>
    </w:p>
    <w:p w:rsidR="001929D7" w:rsidRDefault="001929D7" w:rsidP="00870AC7">
      <w:pPr>
        <w:numPr>
          <w:ilvl w:val="0"/>
          <w:numId w:val="18"/>
        </w:numPr>
        <w:contextualSpacing/>
        <w:jc w:val="both"/>
      </w:pPr>
      <w:r>
        <w:t>Лечение проводится согласно игровым вводным медиков. Запрещено проводить лечение без отыгрыша. На протяжении всего лечения пациент также должен отыгрывать процесс лечения и выздоровления.</w:t>
      </w:r>
    </w:p>
    <w:p w:rsidR="001929D7" w:rsidRDefault="001929D7" w:rsidP="00870AC7">
      <w:pPr>
        <w:keepNext/>
        <w:spacing w:before="240" w:after="60"/>
        <w:ind w:left="576" w:hanging="576"/>
        <w:jc w:val="both"/>
        <w:rPr>
          <w:b/>
        </w:rPr>
      </w:pPr>
      <w:r>
        <w:rPr>
          <w:b/>
        </w:rPr>
        <w:t>Игровая смерть:</w:t>
      </w:r>
    </w:p>
    <w:p w:rsidR="001929D7" w:rsidRPr="00C57BA6" w:rsidRDefault="001929D7" w:rsidP="00C57BA6">
      <w:pPr>
        <w:numPr>
          <w:ilvl w:val="0"/>
          <w:numId w:val="3"/>
        </w:numPr>
        <w:jc w:val="both"/>
      </w:pPr>
      <w:r>
        <w:rPr>
          <w:highlight w:val="white"/>
        </w:rPr>
        <w:t>В случае игровой гибели игрок сбрасывает жетон смерти и обязательное для сброса имущество(помечено чипом «сброс при смерти». Остальное игровое имущество сбрасывается по требованию убийцы или мародера</w:t>
      </w:r>
      <w:r>
        <w:rPr>
          <w:rFonts w:ascii="Roboto" w:hAnsi="Roboto" w:cs="Roboto"/>
          <w:highlight w:val="white"/>
        </w:rPr>
        <w:t>.</w:t>
      </w:r>
    </w:p>
    <w:p w:rsidR="001929D7" w:rsidRPr="00C57BA6" w:rsidRDefault="001929D7" w:rsidP="00C57BA6">
      <w:pPr>
        <w:ind w:left="360"/>
        <w:jc w:val="both"/>
      </w:pPr>
    </w:p>
    <w:p w:rsidR="001929D7" w:rsidRDefault="001929D7" w:rsidP="00C57BA6">
      <w:pPr>
        <w:numPr>
          <w:ilvl w:val="0"/>
          <w:numId w:val="3"/>
        </w:numPr>
        <w:jc w:val="both"/>
      </w:pPr>
      <w:r>
        <w:t>Обыск «мертвого» игрока осуществляется по правилам обыска.</w:t>
      </w:r>
    </w:p>
    <w:p w:rsidR="001929D7" w:rsidRDefault="001929D7" w:rsidP="00C57BA6">
      <w:pPr>
        <w:ind w:left="360"/>
        <w:jc w:val="both"/>
      </w:pPr>
    </w:p>
    <w:p w:rsidR="001929D7" w:rsidRDefault="001929D7" w:rsidP="00870AC7">
      <w:pPr>
        <w:numPr>
          <w:ilvl w:val="0"/>
          <w:numId w:val="3"/>
        </w:numPr>
        <w:jc w:val="both"/>
      </w:pPr>
      <w:r>
        <w:t>Мертвый игрок направляется в мертвяк сразу после окончания боя (см. правила мертвяка), либо по истечении 5 минут после смерти.</w:t>
      </w:r>
    </w:p>
    <w:p w:rsidR="001929D7" w:rsidRDefault="001929D7" w:rsidP="00211E30">
      <w:pPr>
        <w:jc w:val="both"/>
      </w:pPr>
    </w:p>
    <w:p w:rsidR="001929D7" w:rsidRPr="000C2D86" w:rsidRDefault="001929D7" w:rsidP="00870AC7">
      <w:pPr>
        <w:numPr>
          <w:ilvl w:val="0"/>
          <w:numId w:val="3"/>
        </w:numPr>
        <w:jc w:val="both"/>
      </w:pPr>
      <w:r w:rsidRPr="000C2D86">
        <w:t>Мертвые после выхода из мертвяка не помнят последние 30 минут игровой жизни. Все остальные игровые вводные помнят. Время игровой амнезии может уменьшаться в зависимости от имплантов игрока.</w:t>
      </w:r>
    </w:p>
    <w:p w:rsidR="001929D7" w:rsidRDefault="001929D7" w:rsidP="00086C22">
      <w:pPr>
        <w:jc w:val="both"/>
      </w:pPr>
    </w:p>
    <w:p w:rsidR="001929D7" w:rsidRDefault="001929D7" w:rsidP="00870AC7">
      <w:pPr>
        <w:numPr>
          <w:ilvl w:val="0"/>
          <w:numId w:val="3"/>
        </w:numPr>
        <w:jc w:val="both"/>
      </w:pPr>
      <w:r>
        <w:t xml:space="preserve">Мертвому игроку категорически запрещается вступать в любое игровое взаимодействие с «живыми» игроками, помимо обыска(мертвому игроку запрещается комментировать действия обыскивающего) </w:t>
      </w:r>
    </w:p>
    <w:p w:rsidR="001929D7" w:rsidRDefault="001929D7" w:rsidP="00870AC7">
      <w:pPr>
        <w:ind w:firstLine="360"/>
        <w:jc w:val="both"/>
      </w:pPr>
    </w:p>
    <w:p w:rsidR="001929D7" w:rsidRDefault="001929D7" w:rsidP="00870AC7">
      <w:pPr>
        <w:ind w:firstLine="360"/>
        <w:jc w:val="both"/>
      </w:pPr>
      <w:r>
        <w:t xml:space="preserve">ВНИМАНИЕ! Запрещено совершать игровое самоубийство за исключением случая, описанного в разделе «Пленение». </w:t>
      </w:r>
    </w:p>
    <w:p w:rsidR="001929D7" w:rsidRDefault="001929D7" w:rsidP="00870AC7">
      <w:pPr>
        <w:jc w:val="both"/>
      </w:pPr>
    </w:p>
    <w:p w:rsidR="001929D7" w:rsidRDefault="001929D7" w:rsidP="00870AC7">
      <w:pPr>
        <w:jc w:val="both"/>
      </w:pPr>
      <w:r w:rsidRPr="009B233D">
        <w:rPr>
          <w:b/>
        </w:rPr>
        <w:t>Мертвым считается игрок</w:t>
      </w:r>
      <w:r>
        <w:t>:</w:t>
      </w:r>
    </w:p>
    <w:p w:rsidR="001929D7" w:rsidRDefault="001929D7" w:rsidP="00870AC7">
      <w:pPr>
        <w:jc w:val="both"/>
      </w:pPr>
    </w:p>
    <w:p w:rsidR="001929D7" w:rsidRDefault="001929D7" w:rsidP="00870AC7">
      <w:pPr>
        <w:numPr>
          <w:ilvl w:val="0"/>
          <w:numId w:val="19"/>
        </w:numPr>
        <w:contextualSpacing/>
        <w:jc w:val="both"/>
      </w:pPr>
      <w:r>
        <w:t>При истечении 10 минут после попадания шара в любую часть тела, если не использована аптечка (не перевязался).</w:t>
      </w:r>
    </w:p>
    <w:p w:rsidR="001929D7" w:rsidRDefault="001929D7" w:rsidP="00211E30">
      <w:pPr>
        <w:ind w:left="720"/>
        <w:contextualSpacing/>
        <w:jc w:val="both"/>
      </w:pPr>
    </w:p>
    <w:p w:rsidR="001929D7" w:rsidRDefault="001929D7" w:rsidP="00870AC7">
      <w:pPr>
        <w:numPr>
          <w:ilvl w:val="0"/>
          <w:numId w:val="19"/>
        </w:numPr>
        <w:contextualSpacing/>
        <w:jc w:val="both"/>
      </w:pPr>
      <w:r>
        <w:t>При повторном попадании шара в любую часть тела после перевязки до момента полного излечения.</w:t>
      </w:r>
    </w:p>
    <w:p w:rsidR="001929D7" w:rsidRDefault="001929D7" w:rsidP="00211E30">
      <w:pPr>
        <w:contextualSpacing/>
        <w:jc w:val="both"/>
      </w:pPr>
    </w:p>
    <w:p w:rsidR="001929D7" w:rsidRDefault="001929D7" w:rsidP="00870AC7">
      <w:pPr>
        <w:numPr>
          <w:ilvl w:val="0"/>
          <w:numId w:val="19"/>
        </w:numPr>
        <w:contextualSpacing/>
        <w:jc w:val="both"/>
      </w:pPr>
      <w:r>
        <w:t>При взрыве гранаты ближе, чем в 3х метрах или попадания любого элемента гранаты с любого расстояния в любую часть тела.</w:t>
      </w:r>
    </w:p>
    <w:p w:rsidR="001929D7" w:rsidRDefault="001929D7" w:rsidP="00211E30">
      <w:pPr>
        <w:contextualSpacing/>
        <w:jc w:val="both"/>
      </w:pPr>
    </w:p>
    <w:p w:rsidR="001929D7" w:rsidRDefault="001929D7" w:rsidP="00870AC7">
      <w:pPr>
        <w:numPr>
          <w:ilvl w:val="0"/>
          <w:numId w:val="19"/>
        </w:numPr>
        <w:contextualSpacing/>
        <w:jc w:val="both"/>
      </w:pPr>
      <w:r>
        <w:t xml:space="preserve">При получении касания имитацией холодного оружия по «Правилу </w:t>
      </w:r>
      <w:r>
        <w:rPr>
          <w:highlight w:val="white"/>
        </w:rPr>
        <w:t>Штаны+Рубашка</w:t>
      </w:r>
      <w:r>
        <w:t>».</w:t>
      </w:r>
    </w:p>
    <w:p w:rsidR="001929D7" w:rsidRDefault="001929D7" w:rsidP="00211E30">
      <w:pPr>
        <w:contextualSpacing/>
        <w:jc w:val="both"/>
      </w:pPr>
    </w:p>
    <w:p w:rsidR="001929D7" w:rsidRDefault="001929D7" w:rsidP="00870AC7">
      <w:pPr>
        <w:numPr>
          <w:ilvl w:val="0"/>
          <w:numId w:val="19"/>
        </w:numPr>
        <w:contextualSpacing/>
        <w:jc w:val="both"/>
      </w:pPr>
      <w:r>
        <w:t>При попадании хотя бы одного шара из гранатомета в любую часть тела.</w:t>
      </w:r>
    </w:p>
    <w:p w:rsidR="001929D7" w:rsidRDefault="001929D7" w:rsidP="00211E30">
      <w:pPr>
        <w:contextualSpacing/>
        <w:jc w:val="both"/>
      </w:pPr>
    </w:p>
    <w:p w:rsidR="001929D7" w:rsidRDefault="001929D7" w:rsidP="00870AC7">
      <w:pPr>
        <w:numPr>
          <w:ilvl w:val="0"/>
          <w:numId w:val="19"/>
        </w:numPr>
        <w:contextualSpacing/>
        <w:jc w:val="both"/>
      </w:pPr>
      <w:r>
        <w:t>Если не оказана помощь медиком в течении 1 часа после перевязки.</w:t>
      </w:r>
    </w:p>
    <w:p w:rsidR="001929D7" w:rsidRDefault="001929D7" w:rsidP="00211E30">
      <w:pPr>
        <w:contextualSpacing/>
        <w:jc w:val="both"/>
      </w:pPr>
    </w:p>
    <w:p w:rsidR="001929D7" w:rsidRDefault="001929D7" w:rsidP="00870AC7">
      <w:pPr>
        <w:numPr>
          <w:ilvl w:val="0"/>
          <w:numId w:val="19"/>
        </w:numPr>
        <w:spacing w:after="200"/>
        <w:contextualSpacing/>
        <w:jc w:val="both"/>
      </w:pPr>
      <w:r>
        <w:t>При нахождении в плену дольше 1 часа (смерть от тягот плена).</w:t>
      </w:r>
    </w:p>
    <w:p w:rsidR="001929D7" w:rsidRDefault="001929D7" w:rsidP="00211E30">
      <w:pPr>
        <w:keepNext/>
        <w:spacing w:before="240" w:after="60"/>
        <w:jc w:val="both"/>
      </w:pPr>
      <w:bookmarkStart w:id="12" w:name="_ssvjirpyxggv" w:colFirst="0" w:colLast="0"/>
      <w:bookmarkStart w:id="13" w:name="_lnxbz9" w:colFirst="0" w:colLast="0"/>
      <w:bookmarkEnd w:id="12"/>
      <w:bookmarkEnd w:id="13"/>
    </w:p>
    <w:p w:rsidR="001929D7" w:rsidRDefault="001929D7" w:rsidP="00211E30">
      <w:pPr>
        <w:keepNext/>
        <w:spacing w:before="240" w:after="60"/>
        <w:jc w:val="both"/>
        <w:rPr>
          <w:b/>
        </w:rPr>
      </w:pPr>
      <w:r>
        <w:rPr>
          <w:b/>
        </w:rPr>
        <w:t>Бой с применением имитации холодного оружия:</w:t>
      </w:r>
    </w:p>
    <w:p w:rsidR="001929D7" w:rsidRDefault="001929D7" w:rsidP="00870AC7">
      <w:pPr>
        <w:jc w:val="both"/>
      </w:pPr>
    </w:p>
    <w:p w:rsidR="001929D7" w:rsidRDefault="001929D7" w:rsidP="00870AC7">
      <w:pPr>
        <w:numPr>
          <w:ilvl w:val="0"/>
          <w:numId w:val="6"/>
        </w:numPr>
        <w:contextualSpacing/>
        <w:jc w:val="both"/>
      </w:pPr>
      <w:r>
        <w:t xml:space="preserve">Поражением холодным оружием, считается касание режущей кромкой или острием противника по «Правилу </w:t>
      </w:r>
      <w:r>
        <w:rPr>
          <w:highlight w:val="white"/>
        </w:rPr>
        <w:t>Штаны+Рубашка</w:t>
      </w:r>
      <w:r>
        <w:t>»</w:t>
      </w:r>
    </w:p>
    <w:p w:rsidR="001929D7" w:rsidRDefault="001929D7" w:rsidP="00211E30">
      <w:pPr>
        <w:ind w:left="360"/>
        <w:contextualSpacing/>
        <w:jc w:val="both"/>
      </w:pPr>
    </w:p>
    <w:p w:rsidR="001929D7" w:rsidRDefault="001929D7" w:rsidP="00870AC7">
      <w:pPr>
        <w:numPr>
          <w:ilvl w:val="0"/>
          <w:numId w:val="6"/>
        </w:numPr>
        <w:contextualSpacing/>
        <w:jc w:val="both"/>
      </w:pPr>
      <w:r>
        <w:t>Обоюдный «удар» засчитывается обоим игрокам. Обоюдным ударом считается поражение игроков с разницей во времени менее секунды.</w:t>
      </w:r>
    </w:p>
    <w:p w:rsidR="001929D7" w:rsidRDefault="001929D7" w:rsidP="00211E30">
      <w:pPr>
        <w:contextualSpacing/>
        <w:jc w:val="both"/>
      </w:pPr>
    </w:p>
    <w:p w:rsidR="001929D7" w:rsidRDefault="001929D7" w:rsidP="00870AC7">
      <w:pPr>
        <w:numPr>
          <w:ilvl w:val="0"/>
          <w:numId w:val="6"/>
        </w:numPr>
        <w:contextualSpacing/>
        <w:jc w:val="both"/>
      </w:pPr>
      <w:r>
        <w:t>Тренировочные бои и бои на арене (или иных игровых эвентах, подразумевающий бой на ножах без летального исхода) по предварительной договоренности игроков между собой смертельными не являются и не несут за собой никаких последствий.</w:t>
      </w:r>
    </w:p>
    <w:p w:rsidR="001929D7" w:rsidRDefault="001929D7" w:rsidP="00870AC7">
      <w:pPr>
        <w:numPr>
          <w:ilvl w:val="0"/>
          <w:numId w:val="6"/>
        </w:numPr>
        <w:contextualSpacing/>
        <w:jc w:val="both"/>
      </w:pPr>
      <w:r>
        <w:t>Не допускается:</w:t>
      </w:r>
    </w:p>
    <w:p w:rsidR="001929D7" w:rsidRDefault="001929D7" w:rsidP="00211E30">
      <w:pPr>
        <w:ind w:left="720"/>
        <w:contextualSpacing/>
        <w:jc w:val="both"/>
      </w:pPr>
    </w:p>
    <w:p w:rsidR="001929D7" w:rsidRDefault="001929D7" w:rsidP="00870AC7">
      <w:pPr>
        <w:numPr>
          <w:ilvl w:val="0"/>
          <w:numId w:val="8"/>
        </w:numPr>
        <w:contextualSpacing/>
        <w:jc w:val="both"/>
      </w:pPr>
      <w:r>
        <w:t>Любой рукопашный контакт  (толчки, пинки, силовые захваты, заломы, броски и т.д.) за исключением использования холодно оружия.</w:t>
      </w:r>
    </w:p>
    <w:p w:rsidR="001929D7" w:rsidRDefault="001929D7" w:rsidP="00211E30">
      <w:pPr>
        <w:ind w:left="1068"/>
        <w:contextualSpacing/>
        <w:jc w:val="both"/>
      </w:pPr>
    </w:p>
    <w:p w:rsidR="001929D7" w:rsidRDefault="001929D7" w:rsidP="00211E30">
      <w:pPr>
        <w:numPr>
          <w:ilvl w:val="0"/>
          <w:numId w:val="8"/>
        </w:numPr>
        <w:contextualSpacing/>
        <w:jc w:val="both"/>
      </w:pPr>
      <w:r>
        <w:t xml:space="preserve">Строго запрещено наносить ранения имитацией холодного оружия в голову, шею и горло (шея от основания и выше, и горло от места схождения ключичных костей и выше). За нарушение данного требования на игрока - штраф в виде несокращаемого мертвяка. </w:t>
      </w:r>
    </w:p>
    <w:p w:rsidR="001929D7" w:rsidRDefault="001929D7" w:rsidP="00870AC7">
      <w:pPr>
        <w:numPr>
          <w:ilvl w:val="0"/>
          <w:numId w:val="1"/>
        </w:numPr>
        <w:contextualSpacing/>
        <w:jc w:val="both"/>
      </w:pPr>
      <w:r>
        <w:t>Допускается:</w:t>
      </w:r>
    </w:p>
    <w:p w:rsidR="001929D7" w:rsidRDefault="001929D7" w:rsidP="00211E30">
      <w:pPr>
        <w:ind w:left="720"/>
        <w:contextualSpacing/>
        <w:jc w:val="both"/>
      </w:pPr>
    </w:p>
    <w:p w:rsidR="001929D7" w:rsidRDefault="001929D7" w:rsidP="00211E30">
      <w:pPr>
        <w:numPr>
          <w:ilvl w:val="0"/>
          <w:numId w:val="32"/>
        </w:numPr>
        <w:spacing w:after="200"/>
        <w:contextualSpacing/>
        <w:jc w:val="both"/>
      </w:pPr>
      <w:bookmarkStart w:id="14" w:name="_5wk6pjd3mklh" w:colFirst="0" w:colLast="0"/>
      <w:bookmarkEnd w:id="14"/>
      <w:r>
        <w:t>Блокирование клинка щитом</w:t>
      </w:r>
    </w:p>
    <w:p w:rsidR="001929D7" w:rsidRDefault="001929D7" w:rsidP="00870AC7">
      <w:pPr>
        <w:spacing w:after="200"/>
        <w:jc w:val="both"/>
      </w:pPr>
      <w:bookmarkStart w:id="15" w:name="_h5zztrtrlqv" w:colFirst="0" w:colLast="0"/>
      <w:bookmarkEnd w:id="15"/>
    </w:p>
    <w:p w:rsidR="001929D7" w:rsidRPr="005F1F0A" w:rsidRDefault="001929D7" w:rsidP="005F1F0A">
      <w:pPr>
        <w:jc w:val="center"/>
        <w:rPr>
          <w:b/>
          <w:sz w:val="32"/>
          <w:szCs w:val="32"/>
        </w:rPr>
      </w:pPr>
      <w:bookmarkStart w:id="16" w:name="_u1mxzp6y1txc" w:colFirst="0" w:colLast="0"/>
      <w:bookmarkEnd w:id="16"/>
      <w:r>
        <w:rPr>
          <w:b/>
          <w:sz w:val="32"/>
          <w:szCs w:val="32"/>
        </w:rPr>
        <w:br w:type="page"/>
      </w:r>
      <w:r w:rsidRPr="005F1F0A">
        <w:rPr>
          <w:b/>
          <w:sz w:val="32"/>
          <w:szCs w:val="32"/>
        </w:rPr>
        <w:t>«</w:t>
      </w:r>
      <w:r w:rsidRPr="005F1F0A">
        <w:rPr>
          <w:b/>
          <w:sz w:val="32"/>
          <w:szCs w:val="32"/>
          <w:highlight w:val="white"/>
        </w:rPr>
        <w:t>Правило ​Штаны+Рубашка</w:t>
      </w:r>
      <w:r w:rsidRPr="005F1F0A">
        <w:rPr>
          <w:b/>
          <w:sz w:val="32"/>
          <w:szCs w:val="32"/>
        </w:rPr>
        <w:t>»</w:t>
      </w:r>
    </w:p>
    <w:p w:rsidR="001929D7" w:rsidRDefault="001929D7" w:rsidP="00870AC7">
      <w:pPr>
        <w:jc w:val="both"/>
        <w:rPr>
          <w:rFonts w:ascii="Roboto" w:hAnsi="Roboto" w:cs="Roboto"/>
          <w:highlight w:val="white"/>
        </w:rPr>
      </w:pPr>
      <w:bookmarkStart w:id="17" w:name="_2lkeu7h3691c" w:colFirst="0" w:colLast="0"/>
      <w:bookmarkEnd w:id="17"/>
    </w:p>
    <w:p w:rsidR="001929D7" w:rsidRDefault="001929D7" w:rsidP="00870AC7">
      <w:pPr>
        <w:jc w:val="both"/>
        <w:rPr>
          <w:rFonts w:ascii="Roboto" w:hAnsi="Roboto" w:cs="Roboto"/>
          <w:highlight w:val="white"/>
        </w:rPr>
      </w:pPr>
      <w:bookmarkStart w:id="18" w:name="_u0tvojf0jwhm" w:colFirst="0" w:colLast="0"/>
      <w:bookmarkEnd w:id="18"/>
      <w:r>
        <w:rPr>
          <w:rFonts w:ascii="Roboto" w:hAnsi="Roboto" w:cs="Roboto"/>
          <w:highlight w:val="white"/>
        </w:rPr>
        <w:t>Областью ​поражения Холодным ​оружием ​является ​участок ​тела, ​ограниченный</w:t>
      </w:r>
    </w:p>
    <w:p w:rsidR="001929D7" w:rsidRDefault="001929D7" w:rsidP="00870AC7">
      <w:pPr>
        <w:jc w:val="both"/>
        <w:rPr>
          <w:rFonts w:ascii="Roboto" w:hAnsi="Roboto" w:cs="Roboto"/>
          <w:highlight w:val="white"/>
        </w:rPr>
      </w:pPr>
    </w:p>
    <w:p w:rsidR="001929D7" w:rsidRDefault="001929D7" w:rsidP="00870AC7">
      <w:pPr>
        <w:numPr>
          <w:ilvl w:val="0"/>
          <w:numId w:val="10"/>
        </w:numPr>
        <w:jc w:val="both"/>
      </w:pPr>
      <w:bookmarkStart w:id="19" w:name="_5vktpsljaurg" w:colFirst="0" w:colLast="0"/>
      <w:bookmarkEnd w:id="19"/>
      <w:r>
        <w:rPr>
          <w:rFonts w:ascii="Roboto" w:hAnsi="Roboto" w:cs="Roboto"/>
          <w:highlight w:val="white"/>
        </w:rPr>
        <w:t>контурами ​обычной ​рубашки ​и ​штанов, ​а ​именно:</w:t>
      </w:r>
    </w:p>
    <w:p w:rsidR="001929D7" w:rsidRDefault="001929D7" w:rsidP="00870AC7">
      <w:pPr>
        <w:numPr>
          <w:ilvl w:val="0"/>
          <w:numId w:val="10"/>
        </w:numPr>
        <w:jc w:val="both"/>
      </w:pPr>
      <w:bookmarkStart w:id="20" w:name="_od3yx35iv4vd" w:colFirst="0" w:colLast="0"/>
      <w:bookmarkEnd w:id="20"/>
      <w:r>
        <w:rPr>
          <w:rFonts w:ascii="Roboto" w:hAnsi="Roboto" w:cs="Roboto"/>
          <w:highlight w:val="white"/>
        </w:rPr>
        <w:t>Корпус ​полностью.</w:t>
      </w:r>
    </w:p>
    <w:p w:rsidR="001929D7" w:rsidRDefault="001929D7" w:rsidP="00870AC7">
      <w:pPr>
        <w:numPr>
          <w:ilvl w:val="0"/>
          <w:numId w:val="10"/>
        </w:numPr>
        <w:jc w:val="both"/>
      </w:pPr>
      <w:bookmarkStart w:id="21" w:name="_d7g9oy4tvh5i" w:colFirst="0" w:colLast="0"/>
      <w:bookmarkEnd w:id="21"/>
      <w:r>
        <w:rPr>
          <w:rFonts w:ascii="Roboto" w:hAnsi="Roboto" w:cs="Roboto"/>
          <w:highlight w:val="white"/>
        </w:rPr>
        <w:t>Руки ​до ​кистей.</w:t>
      </w:r>
    </w:p>
    <w:p w:rsidR="001929D7" w:rsidRPr="00211E30" w:rsidRDefault="001929D7" w:rsidP="00870AC7">
      <w:pPr>
        <w:numPr>
          <w:ilvl w:val="0"/>
          <w:numId w:val="10"/>
        </w:numPr>
        <w:jc w:val="both"/>
      </w:pPr>
      <w:bookmarkStart w:id="22" w:name="_n4uvz0bz4tpe" w:colFirst="0" w:colLast="0"/>
      <w:bookmarkEnd w:id="22"/>
      <w:r>
        <w:rPr>
          <w:rFonts w:ascii="Roboto" w:hAnsi="Roboto" w:cs="Roboto"/>
          <w:highlight w:val="white"/>
        </w:rPr>
        <w:t>Ноги ​до ​стоп.</w:t>
      </w:r>
    </w:p>
    <w:p w:rsidR="001929D7" w:rsidRDefault="001929D7" w:rsidP="00211E30">
      <w:pPr>
        <w:ind w:left="720"/>
        <w:jc w:val="both"/>
      </w:pPr>
    </w:p>
    <w:p w:rsidR="001929D7" w:rsidRDefault="001929D7" w:rsidP="00870AC7">
      <w:pPr>
        <w:jc w:val="both"/>
        <w:rPr>
          <w:rFonts w:ascii="Roboto" w:hAnsi="Roboto" w:cs="Roboto"/>
          <w:highlight w:val="white"/>
        </w:rPr>
      </w:pPr>
      <w:bookmarkStart w:id="23" w:name="_ghnzvz2xnhnj" w:colFirst="0" w:colLast="0"/>
      <w:bookmarkEnd w:id="23"/>
      <w:r>
        <w:rPr>
          <w:rFonts w:ascii="Roboto" w:hAnsi="Roboto" w:cs="Roboto"/>
          <w:highlight w:val="white"/>
        </w:rPr>
        <w:t>Непоражаемыми ​зонами ​являются:</w:t>
      </w:r>
    </w:p>
    <w:p w:rsidR="001929D7" w:rsidRDefault="001929D7" w:rsidP="00870AC7">
      <w:pPr>
        <w:jc w:val="both"/>
        <w:rPr>
          <w:rFonts w:ascii="Roboto" w:hAnsi="Roboto" w:cs="Roboto"/>
          <w:highlight w:val="white"/>
        </w:rPr>
      </w:pPr>
    </w:p>
    <w:p w:rsidR="001929D7" w:rsidRDefault="001929D7" w:rsidP="00870AC7">
      <w:pPr>
        <w:numPr>
          <w:ilvl w:val="0"/>
          <w:numId w:val="10"/>
        </w:numPr>
        <w:jc w:val="both"/>
      </w:pPr>
      <w:bookmarkStart w:id="24" w:name="_vaa7pfs1hm4i" w:colFirst="0" w:colLast="0"/>
      <w:bookmarkEnd w:id="24"/>
      <w:r>
        <w:rPr>
          <w:rFonts w:ascii="Roboto" w:hAnsi="Roboto" w:cs="Roboto"/>
          <w:highlight w:val="white"/>
        </w:rPr>
        <w:t xml:space="preserve"> Кисти ​рук.</w:t>
      </w:r>
    </w:p>
    <w:p w:rsidR="001929D7" w:rsidRPr="00211E30" w:rsidRDefault="001929D7" w:rsidP="00870AC7">
      <w:pPr>
        <w:numPr>
          <w:ilvl w:val="0"/>
          <w:numId w:val="10"/>
        </w:numPr>
        <w:jc w:val="both"/>
      </w:pPr>
      <w:bookmarkStart w:id="25" w:name="_e8jht92xayq3" w:colFirst="0" w:colLast="0"/>
      <w:bookmarkEnd w:id="25"/>
      <w:r>
        <w:rPr>
          <w:rFonts w:ascii="Roboto" w:hAnsi="Roboto" w:cs="Roboto"/>
          <w:highlight w:val="white"/>
        </w:rPr>
        <w:t xml:space="preserve"> Стопы ​ног.</w:t>
      </w:r>
    </w:p>
    <w:p w:rsidR="001929D7" w:rsidRDefault="001929D7" w:rsidP="00211E30">
      <w:pPr>
        <w:ind w:left="720"/>
        <w:jc w:val="both"/>
      </w:pPr>
    </w:p>
    <w:p w:rsidR="001929D7" w:rsidRDefault="001929D7" w:rsidP="00870AC7">
      <w:pPr>
        <w:jc w:val="both"/>
        <w:rPr>
          <w:rFonts w:ascii="Roboto" w:hAnsi="Roboto" w:cs="Roboto"/>
          <w:highlight w:val="white"/>
        </w:rPr>
      </w:pPr>
      <w:bookmarkStart w:id="26" w:name="_o9orhruk53iz" w:colFirst="0" w:colLast="0"/>
      <w:bookmarkEnd w:id="26"/>
      <w:r>
        <w:rPr>
          <w:rFonts w:ascii="Roboto" w:hAnsi="Roboto" w:cs="Roboto"/>
          <w:highlight w:val="white"/>
        </w:rPr>
        <w:t>Непоражаемыми ​и ​запрещенными ​к ​поражению ​зонами ​являются:</w:t>
      </w:r>
    </w:p>
    <w:p w:rsidR="001929D7" w:rsidRDefault="001929D7" w:rsidP="00870AC7">
      <w:pPr>
        <w:jc w:val="both"/>
        <w:rPr>
          <w:rFonts w:ascii="Roboto" w:hAnsi="Roboto" w:cs="Roboto"/>
          <w:highlight w:val="white"/>
        </w:rPr>
      </w:pPr>
    </w:p>
    <w:p w:rsidR="001929D7" w:rsidRDefault="001929D7" w:rsidP="00870AC7">
      <w:pPr>
        <w:numPr>
          <w:ilvl w:val="0"/>
          <w:numId w:val="10"/>
        </w:numPr>
        <w:jc w:val="both"/>
      </w:pPr>
      <w:bookmarkStart w:id="27" w:name="_clt0lnbxod6h" w:colFirst="0" w:colLast="0"/>
      <w:bookmarkEnd w:id="27"/>
      <w:r>
        <w:rPr>
          <w:rFonts w:ascii="Roboto" w:hAnsi="Roboto" w:cs="Roboto"/>
          <w:highlight w:val="white"/>
        </w:rPr>
        <w:t>Голова.</w:t>
      </w:r>
    </w:p>
    <w:p w:rsidR="001929D7" w:rsidRDefault="001929D7" w:rsidP="00870AC7">
      <w:pPr>
        <w:numPr>
          <w:ilvl w:val="0"/>
          <w:numId w:val="10"/>
        </w:numPr>
        <w:jc w:val="both"/>
      </w:pPr>
      <w:bookmarkStart w:id="28" w:name="_btw6bdvyjx72" w:colFirst="0" w:colLast="0"/>
      <w:bookmarkEnd w:id="2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in;margin-top:1.25pt;width:330.9pt;height:428.25pt;z-index:-251658240">
            <v:imagedata r:id="rId7" o:title=""/>
          </v:shape>
        </w:pict>
      </w:r>
      <w:r>
        <w:rPr>
          <w:rFonts w:ascii="Roboto" w:hAnsi="Roboto" w:cs="Roboto"/>
          <w:highlight w:val="white"/>
        </w:rPr>
        <w:t>Шея.</w:t>
      </w:r>
    </w:p>
    <w:p w:rsidR="001929D7" w:rsidRDefault="001929D7" w:rsidP="00870AC7">
      <w:pPr>
        <w:numPr>
          <w:ilvl w:val="0"/>
          <w:numId w:val="10"/>
        </w:numPr>
        <w:jc w:val="both"/>
      </w:pPr>
      <w:bookmarkStart w:id="29" w:name="_1ksv4uv" w:colFirst="0" w:colLast="0"/>
      <w:bookmarkEnd w:id="29"/>
      <w:r>
        <w:rPr>
          <w:rFonts w:ascii="Roboto" w:hAnsi="Roboto" w:cs="Roboto"/>
          <w:highlight w:val="white"/>
        </w:rPr>
        <w:t>Пах.</w:t>
      </w:r>
    </w:p>
    <w:p w:rsidR="001929D7" w:rsidRDefault="001929D7" w:rsidP="00870AC7">
      <w:pPr>
        <w:keepNext/>
        <w:spacing w:before="240" w:after="60"/>
        <w:jc w:val="both"/>
        <w:rPr>
          <w:b/>
        </w:rPr>
      </w:pPr>
      <w:r>
        <w:rPr>
          <w:b/>
        </w:rPr>
        <w:br w:type="page"/>
        <w:t>Пленение, оглушение, допрос, обыск:</w:t>
      </w:r>
    </w:p>
    <w:p w:rsidR="001929D7" w:rsidRDefault="001929D7" w:rsidP="00870AC7">
      <w:pPr>
        <w:jc w:val="both"/>
      </w:pPr>
    </w:p>
    <w:p w:rsidR="001929D7" w:rsidRDefault="001929D7" w:rsidP="00870AC7">
      <w:pPr>
        <w:numPr>
          <w:ilvl w:val="0"/>
          <w:numId w:val="11"/>
        </w:numPr>
        <w:spacing w:after="200"/>
        <w:jc w:val="both"/>
      </w:pPr>
      <w:r>
        <w:t>Пленение производится следующим образом – рукояткой ножа нужно дотронуться между лопаток потенциального пленного и сопроводить фразой «пленен». Для конвоирования достаточно одного игрока, который должен держать руку на плече конвоируемого.</w:t>
      </w:r>
    </w:p>
    <w:p w:rsidR="001929D7" w:rsidRDefault="001929D7" w:rsidP="00870AC7">
      <w:pPr>
        <w:numPr>
          <w:ilvl w:val="0"/>
          <w:numId w:val="11"/>
        </w:numPr>
        <w:spacing w:after="200"/>
        <w:jc w:val="both"/>
      </w:pPr>
      <w:r>
        <w:t>Пленный обязан четко выполнять все команды, которые дает захвативший его в плен. Пока рука находится на плече плененного, он не может предпринимать никаких действий для защиты или побега. Это время можно использовать для «связывания» пленного.</w:t>
      </w:r>
    </w:p>
    <w:p w:rsidR="001929D7" w:rsidRDefault="001929D7" w:rsidP="00870AC7">
      <w:pPr>
        <w:numPr>
          <w:ilvl w:val="0"/>
          <w:numId w:val="11"/>
        </w:numPr>
        <w:spacing w:after="200"/>
        <w:jc w:val="both"/>
      </w:pPr>
      <w:r>
        <w:t>Связывание жертвы имитируется следующим образом: на каждую руку в отдельности повязывается кусок верёвки или ремень, перемычка между верёвками отсутствует; на каждую ногу в отдельности повязывается кусок верёвки или ремень, перемычка между верёвками отсутствует.</w:t>
      </w:r>
    </w:p>
    <w:p w:rsidR="001929D7" w:rsidRDefault="001929D7" w:rsidP="00870AC7">
      <w:pPr>
        <w:numPr>
          <w:ilvl w:val="0"/>
          <w:numId w:val="11"/>
        </w:numPr>
        <w:spacing w:after="200"/>
        <w:jc w:val="both"/>
      </w:pPr>
      <w:r>
        <w:t xml:space="preserve">Разрешается связывать что-то одно, либо руки, либо ноги. Со "связанными" ногами игрок не может ходить и бегать. Можно только прыгать или перекатываться по земле. Он может совершить Активные Действия. Например, "харакири" "припрятанным" ножом, разрезать веревки на ногах, или даже попытаться напасть на "обидчиков". Не может совершать такие действия, если его держит за плечо охранник. Рекомендуется для содержания "пленного" на базе. </w:t>
      </w:r>
    </w:p>
    <w:p w:rsidR="001929D7" w:rsidRDefault="001929D7" w:rsidP="00870AC7">
      <w:pPr>
        <w:numPr>
          <w:ilvl w:val="0"/>
          <w:numId w:val="11"/>
        </w:numPr>
        <w:spacing w:after="200"/>
        <w:jc w:val="both"/>
      </w:pPr>
      <w:r>
        <w:t xml:space="preserve">Со "связанными" руками игрок не может производить никаких действий руками. Но может попытаться убежать. Рекомендуется для передвижения с "пленным". </w:t>
      </w:r>
    </w:p>
    <w:p w:rsidR="001929D7" w:rsidRDefault="001929D7" w:rsidP="00870AC7">
      <w:pPr>
        <w:numPr>
          <w:ilvl w:val="0"/>
          <w:numId w:val="11"/>
        </w:numPr>
        <w:spacing w:after="200"/>
        <w:jc w:val="both"/>
      </w:pPr>
      <w:r>
        <w:t xml:space="preserve">"Связанный" не может предпринимать активных действий или пытаться убежать, если его держит за плечо конвоир. </w:t>
      </w:r>
    </w:p>
    <w:p w:rsidR="001929D7" w:rsidRDefault="001929D7" w:rsidP="00870AC7">
      <w:pPr>
        <w:numPr>
          <w:ilvl w:val="0"/>
          <w:numId w:val="11"/>
        </w:numPr>
        <w:spacing w:after="200"/>
        <w:jc w:val="both"/>
      </w:pPr>
      <w:r>
        <w:t xml:space="preserve">Убежавший из плена игрок может самостоятельно снять верёвки с рук, когда, окажется, по его мнению в безопасности(в окружении сокомандников, либо в отсутствие активной погони). </w:t>
      </w:r>
    </w:p>
    <w:p w:rsidR="001929D7" w:rsidRDefault="001929D7" w:rsidP="00870AC7">
      <w:pPr>
        <w:numPr>
          <w:ilvl w:val="0"/>
          <w:numId w:val="11"/>
        </w:numPr>
        <w:spacing w:after="200"/>
        <w:jc w:val="both"/>
      </w:pPr>
      <w:r>
        <w:t>В случае гибели захватившего в плен, пленный вправе считать себя свободным. Все игровые вводные, сказанные охранниками теряют свою силу.</w:t>
      </w:r>
    </w:p>
    <w:p w:rsidR="001929D7" w:rsidRDefault="001929D7" w:rsidP="00870AC7">
      <w:pPr>
        <w:numPr>
          <w:ilvl w:val="0"/>
          <w:numId w:val="11"/>
        </w:numPr>
        <w:spacing w:after="200"/>
        <w:jc w:val="both"/>
      </w:pPr>
      <w:r w:rsidRPr="009A2C61">
        <w:t xml:space="preserve">Любой пленный может быть подвергнут допросу. </w:t>
      </w:r>
    </w:p>
    <w:p w:rsidR="001929D7" w:rsidRPr="009A2C61" w:rsidRDefault="001929D7" w:rsidP="00870AC7">
      <w:pPr>
        <w:numPr>
          <w:ilvl w:val="0"/>
          <w:numId w:val="11"/>
        </w:numPr>
        <w:spacing w:after="200"/>
        <w:jc w:val="both"/>
      </w:pPr>
      <w:r w:rsidRPr="009A2C61">
        <w:t>Допрашивающий</w:t>
      </w:r>
      <w:r>
        <w:t>, в обязательном порядке объявляет начало допроса и</w:t>
      </w:r>
      <w:r w:rsidRPr="009A2C61">
        <w:t xml:space="preserve"> задает пленному наводящие вопросы, на которые пленный отвечает только правду, но односложно словами "да" или "нет". Исключение – вы являетесь носителем особой квестовой информации, которую предоставляете в полном объеме согласно заданным вопросам (инструктаж проводиться предварительно мастерами для игроков, обладающих специальными знаниями). Количество вопросов может меняться, в зависимости от имплантов у допрашиваемого и допрашивающего. При отсутствии имплантов задается 10 вопросов.</w:t>
      </w:r>
    </w:p>
    <w:p w:rsidR="001929D7" w:rsidRDefault="001929D7" w:rsidP="00870AC7">
      <w:pPr>
        <w:numPr>
          <w:ilvl w:val="0"/>
          <w:numId w:val="11"/>
        </w:numPr>
        <w:spacing w:after="200"/>
        <w:jc w:val="both"/>
      </w:pPr>
      <w:r>
        <w:t xml:space="preserve">Оглушение отыгрывается аналогичным пленению действием, только вместо «пленен» необходимо сказать «оглушен». Жертва оглушена на 10 мин, молча лежи(при невозможности сидит) на земле, не может сама передвигаться. Перемещение оглушенного тела осуществляется физически. Молчание пленного достигается командой: «Во рту кляп!». Время действия кляпа до команды отмены либо если игроку «развязали» руки, и он вытащил «кляп» своими руками. </w:t>
      </w:r>
    </w:p>
    <w:p w:rsidR="001929D7" w:rsidRDefault="001929D7" w:rsidP="00870AC7">
      <w:pPr>
        <w:numPr>
          <w:ilvl w:val="0"/>
          <w:numId w:val="11"/>
        </w:numPr>
        <w:spacing w:after="200"/>
        <w:jc w:val="both"/>
      </w:pPr>
      <w:r>
        <w:t>Оглушение не действует на игрока в защитном шлеме или каске.</w:t>
      </w:r>
    </w:p>
    <w:p w:rsidR="001929D7" w:rsidRDefault="001929D7" w:rsidP="00870AC7">
      <w:pPr>
        <w:numPr>
          <w:ilvl w:val="0"/>
          <w:numId w:val="11"/>
        </w:numPr>
        <w:spacing w:after="200"/>
        <w:jc w:val="both"/>
      </w:pPr>
      <w:r>
        <w:t>Оглушенному игроку запрещается любое словесное взаимодействие с игроками.</w:t>
      </w:r>
    </w:p>
    <w:p w:rsidR="001929D7" w:rsidRDefault="001929D7" w:rsidP="00870AC7">
      <w:pPr>
        <w:numPr>
          <w:ilvl w:val="0"/>
          <w:numId w:val="11"/>
        </w:numPr>
        <w:spacing w:after="200"/>
        <w:jc w:val="both"/>
      </w:pPr>
      <w:r>
        <w:t>Время плена не должно превышать 1 часа со времени факта пленения. Сократить время ареста можно при помощи договора о взаимовыгодном сотрудничестве.</w:t>
      </w:r>
    </w:p>
    <w:p w:rsidR="001929D7" w:rsidRDefault="001929D7" w:rsidP="00870AC7">
      <w:pPr>
        <w:numPr>
          <w:ilvl w:val="0"/>
          <w:numId w:val="11"/>
        </w:numPr>
        <w:spacing w:after="200"/>
        <w:jc w:val="both"/>
      </w:pPr>
      <w:r>
        <w:t>Через 1 час плена игрок "погибает" от "тягот плена" и следует в мертвяк на общих основаниях. Джентльменским правилом условлено считать, что не следует проводить более 1 пленения с интервалом менее 15 минут.</w:t>
      </w:r>
    </w:p>
    <w:p w:rsidR="001929D7" w:rsidRDefault="001929D7" w:rsidP="00870AC7">
      <w:pPr>
        <w:numPr>
          <w:ilvl w:val="0"/>
          <w:numId w:val="11"/>
        </w:numPr>
        <w:spacing w:after="200"/>
        <w:jc w:val="both"/>
      </w:pPr>
      <w:r>
        <w:t>Плененный игрок может быть отпущен на волю в любой момент.</w:t>
      </w:r>
    </w:p>
    <w:p w:rsidR="001929D7" w:rsidRDefault="001929D7" w:rsidP="00870AC7">
      <w:pPr>
        <w:numPr>
          <w:ilvl w:val="0"/>
          <w:numId w:val="11"/>
        </w:numPr>
        <w:spacing w:after="200"/>
        <w:jc w:val="both"/>
      </w:pPr>
      <w:r>
        <w:rPr>
          <w:highlight w:val="white"/>
        </w:rPr>
        <w:t>Игровое имущество допускается размещать и прятать на теле, ТОЛЬКО в верхнем слое одежды. Запрещается размещать и прятать игровое имущество в нижних слоях одежды.</w:t>
      </w:r>
    </w:p>
    <w:p w:rsidR="001929D7" w:rsidRDefault="001929D7" w:rsidP="00870AC7">
      <w:pPr>
        <w:numPr>
          <w:ilvl w:val="0"/>
          <w:numId w:val="11"/>
        </w:numPr>
        <w:spacing w:after="200"/>
        <w:jc w:val="both"/>
      </w:pPr>
      <w:r>
        <w:t>Допускается обыск плененного, оглушенного и мертвого игрока: обыскивающий касается рукой оружия, ножа, гранат и говорит: "Изъято". При этом оружие остается у пленного, но пользоваться им он не имеет права, до освобождения или "смерти".</w:t>
      </w:r>
    </w:p>
    <w:p w:rsidR="001929D7" w:rsidRDefault="001929D7" w:rsidP="00870AC7">
      <w:pPr>
        <w:numPr>
          <w:ilvl w:val="0"/>
          <w:numId w:val="11"/>
        </w:numPr>
        <w:spacing w:after="200"/>
        <w:jc w:val="both"/>
      </w:pPr>
      <w:r>
        <w:t>Запрещается использовать фразу «Изъято все».</w:t>
      </w:r>
    </w:p>
    <w:p w:rsidR="001929D7" w:rsidRDefault="001929D7" w:rsidP="00870AC7">
      <w:pPr>
        <w:numPr>
          <w:ilvl w:val="0"/>
          <w:numId w:val="11"/>
        </w:numPr>
        <w:spacing w:after="200"/>
        <w:jc w:val="both"/>
      </w:pPr>
      <w:r>
        <w:t>Запрещается Условный обыск («давай, как будто я тебя обыскал»)</w:t>
      </w:r>
    </w:p>
    <w:p w:rsidR="001929D7" w:rsidRDefault="001929D7" w:rsidP="00870AC7">
      <w:pPr>
        <w:numPr>
          <w:ilvl w:val="0"/>
          <w:numId w:val="11"/>
        </w:numPr>
        <w:spacing w:after="200"/>
        <w:jc w:val="both"/>
      </w:pPr>
      <w:r>
        <w:t>Изъятию подлежит все игровое имущество, за исключением не отчуждаемого имущества.</w:t>
      </w:r>
    </w:p>
    <w:p w:rsidR="001929D7" w:rsidRDefault="001929D7" w:rsidP="00870AC7">
      <w:pPr>
        <w:numPr>
          <w:ilvl w:val="0"/>
          <w:numId w:val="11"/>
        </w:numPr>
        <w:spacing w:after="200"/>
        <w:jc w:val="both"/>
      </w:pPr>
      <w:r>
        <w:t xml:space="preserve">Проводящий обыск имеет право приказать предъявить содержимое сумки/рюкзака (игрового), вывернуть карманы, расстегнуть или снять верхнюю одежду, головной убор. Отказывать, в данном случае, обыскиваемый не имеет права (даже если он оглушен). </w:t>
      </w:r>
    </w:p>
    <w:p w:rsidR="001929D7" w:rsidRDefault="001929D7" w:rsidP="00870AC7">
      <w:pPr>
        <w:numPr>
          <w:ilvl w:val="0"/>
          <w:numId w:val="11"/>
        </w:numPr>
        <w:spacing w:after="200"/>
        <w:jc w:val="both"/>
      </w:pPr>
      <w:r>
        <w:t>Игровые персонажи, выполняющие технические функции, например, раскладывание артефактов на полигоне имеют отдельную сумку с неотчуждаемым имуществом и не обязаны показывать ее содержимое. После смерти ее не скидывают.</w:t>
      </w:r>
    </w:p>
    <w:p w:rsidR="001929D7" w:rsidRPr="009A2C61" w:rsidRDefault="001929D7" w:rsidP="00870AC7">
      <w:pPr>
        <w:numPr>
          <w:ilvl w:val="0"/>
          <w:numId w:val="11"/>
        </w:numPr>
        <w:spacing w:after="200"/>
        <w:jc w:val="both"/>
        <w:rPr>
          <w:b/>
          <w:sz w:val="24"/>
          <w:szCs w:val="24"/>
        </w:rPr>
      </w:pPr>
      <w:r w:rsidRPr="009A2C61">
        <w:t xml:space="preserve">После оглушения можно обыскать пленного и забрать все игровые предметы. Если после этого оглушенного не убивать, а просто уйти с награбленным имуществом, то </w:t>
      </w:r>
      <w:r w:rsidRPr="009A2C61">
        <w:rPr>
          <w:b/>
          <w:sz w:val="24"/>
          <w:szCs w:val="24"/>
        </w:rPr>
        <w:t xml:space="preserve">после пробуждения он не будет помнить, кто его оглушил и забрал вещи. </w:t>
      </w:r>
    </w:p>
    <w:p w:rsidR="001929D7" w:rsidRDefault="001929D7" w:rsidP="00870AC7">
      <w:pPr>
        <w:numPr>
          <w:ilvl w:val="0"/>
          <w:numId w:val="11"/>
        </w:numPr>
        <w:spacing w:after="200"/>
        <w:jc w:val="both"/>
      </w:pPr>
      <w:r>
        <w:t xml:space="preserve">Если обыскиваемый смог утаить какое-либо оружие, то он вправе воспользоваться им как для обороны, так и для игрового самоубийства. </w:t>
      </w:r>
    </w:p>
    <w:p w:rsidR="001929D7" w:rsidRDefault="001929D7" w:rsidP="00870AC7">
      <w:pPr>
        <w:numPr>
          <w:ilvl w:val="0"/>
          <w:numId w:val="11"/>
        </w:numPr>
        <w:spacing w:after="200"/>
        <w:jc w:val="both"/>
      </w:pPr>
      <w:r>
        <w:t xml:space="preserve">Физический (реальный) обыск игроков запрещен. </w:t>
      </w:r>
    </w:p>
    <w:p w:rsidR="001929D7" w:rsidRDefault="001929D7" w:rsidP="00870AC7">
      <w:pPr>
        <w:numPr>
          <w:ilvl w:val="0"/>
          <w:numId w:val="11"/>
        </w:numPr>
        <w:spacing w:after="200"/>
        <w:jc w:val="both"/>
        <w:rPr>
          <w:rFonts w:ascii="Cambria" w:hAnsi="Cambria" w:cs="Cambria"/>
        </w:rPr>
      </w:pPr>
      <w:bookmarkStart w:id="30" w:name="_44sinio" w:colFirst="0" w:colLast="0"/>
      <w:bookmarkEnd w:id="30"/>
      <w:r>
        <w:t xml:space="preserve">Использование боевых и силовых приемов каких-либо единоборств и боевых систем категорически запрещено! </w:t>
      </w:r>
    </w:p>
    <w:p w:rsidR="001929D7" w:rsidRDefault="001929D7" w:rsidP="00870AC7">
      <w:pPr>
        <w:keepNext/>
        <w:spacing w:before="240" w:after="60"/>
        <w:jc w:val="both"/>
        <w:rPr>
          <w:b/>
        </w:rPr>
      </w:pPr>
      <w:r>
        <w:rPr>
          <w:b/>
        </w:rPr>
        <w:t>Уничтожение игровых персонажей:</w:t>
      </w:r>
    </w:p>
    <w:p w:rsidR="001929D7" w:rsidRDefault="001929D7" w:rsidP="00870AC7">
      <w:pPr>
        <w:jc w:val="both"/>
        <w:rPr>
          <w:sz w:val="24"/>
          <w:szCs w:val="24"/>
        </w:rPr>
      </w:pPr>
    </w:p>
    <w:p w:rsidR="001929D7" w:rsidRDefault="001929D7" w:rsidP="00870AC7">
      <w:pPr>
        <w:numPr>
          <w:ilvl w:val="0"/>
          <w:numId w:val="13"/>
        </w:numPr>
        <w:spacing w:after="200"/>
        <w:jc w:val="both"/>
      </w:pPr>
      <w:r>
        <w:t>Уничтожение всех игровых персонажей и игровых специалистов возможно посредством отыгрыша процесса Казни специфического для каждой отдельно взятой группировки или группы в течении 1 часа реального времени.</w:t>
      </w:r>
    </w:p>
    <w:p w:rsidR="001929D7" w:rsidRDefault="001929D7" w:rsidP="00870AC7">
      <w:pPr>
        <w:numPr>
          <w:ilvl w:val="0"/>
          <w:numId w:val="13"/>
        </w:numPr>
        <w:spacing w:after="200"/>
        <w:jc w:val="both"/>
      </w:pPr>
      <w:r>
        <w:t>Процесс Казни должен отражать дух и специфику конкретной фракции или группировки и должен быть согласован с мастерами не позднее, чем за две недели до игры.</w:t>
      </w:r>
    </w:p>
    <w:p w:rsidR="001929D7" w:rsidRDefault="001929D7" w:rsidP="00870AC7">
      <w:pPr>
        <w:numPr>
          <w:ilvl w:val="0"/>
          <w:numId w:val="13"/>
        </w:numPr>
        <w:spacing w:after="200"/>
        <w:jc w:val="both"/>
      </w:pPr>
      <w:r>
        <w:t xml:space="preserve">Процесс Казни представляет собой процесс непрерывного отыгрыша в течение 1 часа.  </w:t>
      </w:r>
    </w:p>
    <w:p w:rsidR="001929D7" w:rsidRDefault="001929D7" w:rsidP="00870AC7">
      <w:pPr>
        <w:numPr>
          <w:ilvl w:val="0"/>
          <w:numId w:val="13"/>
        </w:numPr>
        <w:spacing w:after="200"/>
        <w:jc w:val="both"/>
      </w:pPr>
      <w:r w:rsidRPr="009A2C61">
        <w:rPr>
          <w:b/>
          <w:sz w:val="24"/>
          <w:szCs w:val="24"/>
        </w:rPr>
        <w:t>Запрещается переводить процесс в статичное состояние и останавливать активный отыгрыш Казни</w:t>
      </w:r>
      <w:r>
        <w:t>.</w:t>
      </w:r>
    </w:p>
    <w:p w:rsidR="001929D7" w:rsidRDefault="001929D7" w:rsidP="00870AC7">
      <w:pPr>
        <w:numPr>
          <w:ilvl w:val="0"/>
          <w:numId w:val="13"/>
        </w:numPr>
        <w:spacing w:after="200"/>
        <w:jc w:val="both"/>
      </w:pPr>
      <w:r>
        <w:t>Отсчет времени Казни начинается с момента заявления данного действия. А именно сообщением организаторам и получении ответа от них.</w:t>
      </w:r>
    </w:p>
    <w:p w:rsidR="001929D7" w:rsidRDefault="001929D7" w:rsidP="00870AC7">
      <w:pPr>
        <w:numPr>
          <w:ilvl w:val="0"/>
          <w:numId w:val="13"/>
        </w:numPr>
        <w:spacing w:after="200"/>
        <w:jc w:val="both"/>
      </w:pPr>
      <w:r>
        <w:t xml:space="preserve">Процесс Казни может быть прерван боевыми действиями (палачи отвлеклись от отыгрыша Казни и принимают участие в боевых действиях) или остановлен инициатором. </w:t>
      </w:r>
    </w:p>
    <w:p w:rsidR="001929D7" w:rsidRDefault="001929D7" w:rsidP="00870AC7">
      <w:pPr>
        <w:numPr>
          <w:ilvl w:val="0"/>
          <w:numId w:val="13"/>
        </w:numPr>
        <w:spacing w:after="200"/>
        <w:jc w:val="both"/>
      </w:pPr>
      <w:r>
        <w:t xml:space="preserve">Процесс Казни может быть остановлен в результате досрочной гибели казнимого. </w:t>
      </w:r>
    </w:p>
    <w:p w:rsidR="001929D7" w:rsidRDefault="001929D7" w:rsidP="00870AC7">
      <w:pPr>
        <w:numPr>
          <w:ilvl w:val="0"/>
          <w:numId w:val="13"/>
        </w:numPr>
        <w:spacing w:after="200"/>
        <w:jc w:val="both"/>
      </w:pPr>
      <w:r>
        <w:t>Процесс Казни может быть объявлен в процессе Плена. Время Плена при этом не учитывается и гибель игрока от тягот Плена не возможна, до прекращения или завершения процесса Казни.</w:t>
      </w:r>
    </w:p>
    <w:p w:rsidR="001929D7" w:rsidRDefault="001929D7" w:rsidP="00870AC7">
      <w:pPr>
        <w:numPr>
          <w:ilvl w:val="0"/>
          <w:numId w:val="13"/>
        </w:numPr>
        <w:spacing w:after="200"/>
        <w:jc w:val="both"/>
      </w:pPr>
      <w:r>
        <w:t>По окончании процесса Казни персонаж считается уничтоженным, теряет все профессии, навыки, знания, память, статус и способности. Казненный персонаж выводится из оборота игры. Игрок, исполнявший роль казненного персонажа, может по своему выбору присоединиться к любой игровой группе в качестве рядового, при условии соответствия антуражу выбранной группировки или группы.</w:t>
      </w:r>
    </w:p>
    <w:p w:rsidR="001929D7" w:rsidRDefault="001929D7" w:rsidP="00870AC7">
      <w:pPr>
        <w:numPr>
          <w:ilvl w:val="0"/>
          <w:numId w:val="13"/>
        </w:numPr>
        <w:spacing w:after="200"/>
        <w:jc w:val="both"/>
      </w:pPr>
      <w:r>
        <w:t xml:space="preserve">Для процесса казни одного персонажа требуется не менее 3 «палачей». </w:t>
      </w:r>
    </w:p>
    <w:p w:rsidR="001929D7" w:rsidRDefault="001929D7" w:rsidP="00870AC7">
      <w:pPr>
        <w:numPr>
          <w:ilvl w:val="0"/>
          <w:numId w:val="13"/>
        </w:numPr>
        <w:spacing w:after="200"/>
        <w:jc w:val="both"/>
      </w:pPr>
      <w:r>
        <w:t>Казнь можно проводить только на базах группировок.</w:t>
      </w:r>
    </w:p>
    <w:p w:rsidR="001929D7" w:rsidRDefault="001929D7" w:rsidP="00870AC7">
      <w:pPr>
        <w:numPr>
          <w:ilvl w:val="0"/>
          <w:numId w:val="13"/>
        </w:numPr>
        <w:spacing w:after="200"/>
        <w:jc w:val="both"/>
      </w:pPr>
      <w:r>
        <w:t>Каждая группировка одновременно может провести Казнь только одного персонажа. Однако следующего персонажа можно начинать казнить сразу после окончания казни первого персонажа.</w:t>
      </w:r>
    </w:p>
    <w:p w:rsidR="001929D7" w:rsidRDefault="001929D7" w:rsidP="00870AC7">
      <w:pPr>
        <w:numPr>
          <w:ilvl w:val="0"/>
          <w:numId w:val="13"/>
        </w:numPr>
        <w:spacing w:after="200"/>
        <w:jc w:val="both"/>
      </w:pPr>
      <w:bookmarkStart w:id="31" w:name="_2jxsxqh" w:colFirst="0" w:colLast="0"/>
      <w:bookmarkEnd w:id="31"/>
      <w:r>
        <w:t>После окончания Казни необходимо незамедлительно довести информацию до мастеров о том, какой персонаж был выведен из игры.</w:t>
      </w:r>
    </w:p>
    <w:p w:rsidR="001929D7" w:rsidRDefault="001929D7" w:rsidP="00087B7B">
      <w:pPr>
        <w:keepNext/>
        <w:spacing w:before="240" w:after="60"/>
        <w:jc w:val="center"/>
        <w:rPr>
          <w:b/>
          <w:sz w:val="28"/>
          <w:szCs w:val="28"/>
        </w:rPr>
      </w:pPr>
      <w:r>
        <w:rPr>
          <w:b/>
          <w:sz w:val="28"/>
          <w:szCs w:val="28"/>
        </w:rPr>
        <w:br w:type="page"/>
        <w:t>Игровое Имущество</w:t>
      </w:r>
    </w:p>
    <w:p w:rsidR="001929D7" w:rsidRDefault="001929D7" w:rsidP="00870AC7">
      <w:pPr>
        <w:keepNext/>
        <w:spacing w:before="240" w:after="60"/>
        <w:ind w:left="576" w:hanging="576"/>
        <w:jc w:val="both"/>
        <w:rPr>
          <w:b/>
        </w:rPr>
      </w:pPr>
      <w:bookmarkStart w:id="32" w:name="_z337ya" w:colFirst="0" w:colLast="0"/>
      <w:bookmarkEnd w:id="32"/>
      <w:r>
        <w:rPr>
          <w:b/>
        </w:rPr>
        <w:t>Обязательное для сброса и Крупногабаритное имущество.</w:t>
      </w:r>
    </w:p>
    <w:p w:rsidR="001929D7" w:rsidRDefault="001929D7" w:rsidP="00C17C6C">
      <w:pPr>
        <w:keepNext/>
        <w:numPr>
          <w:ilvl w:val="0"/>
          <w:numId w:val="39"/>
        </w:numPr>
        <w:spacing w:before="240" w:after="60"/>
        <w:jc w:val="both"/>
      </w:pPr>
      <w:r>
        <w:t>Все игровое имущество помеченное чипом «Обязательно для сброса», является обязательным для сброса при любой игровой смерти.</w:t>
      </w:r>
    </w:p>
    <w:p w:rsidR="001929D7" w:rsidRPr="008A68F2" w:rsidRDefault="001929D7" w:rsidP="00C17C6C">
      <w:pPr>
        <w:keepNext/>
        <w:numPr>
          <w:ilvl w:val="0"/>
          <w:numId w:val="39"/>
        </w:numPr>
        <w:spacing w:before="240" w:after="60"/>
        <w:jc w:val="both"/>
      </w:pPr>
      <w:r w:rsidRPr="008A68F2">
        <w:t xml:space="preserve">Крупногабаритным игровым имуществом считается любой предмет сумма длинны трех измерений, которого превышает </w:t>
      </w:r>
      <w:r>
        <w:t>100</w:t>
      </w:r>
      <w:r w:rsidRPr="008A68F2">
        <w:t>см</w:t>
      </w:r>
      <w:r>
        <w:t xml:space="preserve"> или не может поместиться в рюкзак или вещмешок.</w:t>
      </w:r>
    </w:p>
    <w:p w:rsidR="001929D7" w:rsidRDefault="001929D7" w:rsidP="00C17C6C">
      <w:pPr>
        <w:keepNext/>
        <w:numPr>
          <w:ilvl w:val="0"/>
          <w:numId w:val="39"/>
        </w:numPr>
        <w:spacing w:before="240" w:after="60"/>
        <w:jc w:val="both"/>
      </w:pPr>
      <w:r>
        <w:t>Все крупногабаритное игровое имущество обязательно для сброса при оглушении и/или игровой смерти</w:t>
      </w:r>
    </w:p>
    <w:p w:rsidR="001929D7" w:rsidRDefault="001929D7" w:rsidP="00C17C6C">
      <w:pPr>
        <w:keepNext/>
        <w:numPr>
          <w:ilvl w:val="0"/>
          <w:numId w:val="39"/>
        </w:numPr>
        <w:spacing w:before="240" w:after="60"/>
        <w:jc w:val="both"/>
      </w:pPr>
      <w:r>
        <w:t>При переносе любого крупногабаритного игрового имущества игроку разрешается использовать только пистолет(в том числе с возможностью автоматической стрельбы) либо нож.</w:t>
      </w:r>
    </w:p>
    <w:p w:rsidR="001929D7" w:rsidRDefault="001929D7" w:rsidP="00CA2181">
      <w:pPr>
        <w:keepNext/>
        <w:numPr>
          <w:ilvl w:val="0"/>
          <w:numId w:val="39"/>
        </w:numPr>
        <w:spacing w:before="240" w:after="60"/>
        <w:jc w:val="both"/>
      </w:pPr>
      <w:r>
        <w:t>Для переноски лабораторий, требуется как минимум 2 игрока. При этом, игрокам разрешается использовать только пистолет(в том числе с возможностью автоматической стрельбы) либо нож.</w:t>
      </w:r>
    </w:p>
    <w:p w:rsidR="001929D7" w:rsidRPr="00C17C6C" w:rsidRDefault="001929D7" w:rsidP="00CA2181">
      <w:pPr>
        <w:keepNext/>
        <w:numPr>
          <w:ilvl w:val="0"/>
          <w:numId w:val="39"/>
        </w:numPr>
        <w:spacing w:before="240" w:after="60"/>
        <w:jc w:val="both"/>
      </w:pPr>
      <w:r>
        <w:t>Для переноски пехотного экзоскелета, требуется как минимум 2 игрока. При этом, игрокам разрешается использовать только пистолет(в том числе с возможностью автоматической стрельбы) либо нож.</w:t>
      </w:r>
    </w:p>
    <w:p w:rsidR="001929D7" w:rsidRDefault="001929D7" w:rsidP="00870AC7">
      <w:pPr>
        <w:keepNext/>
        <w:spacing w:before="240" w:after="60"/>
        <w:ind w:left="576" w:hanging="576"/>
        <w:jc w:val="both"/>
        <w:rPr>
          <w:b/>
        </w:rPr>
      </w:pPr>
      <w:r>
        <w:rPr>
          <w:b/>
        </w:rPr>
        <w:t>Игровые карты:</w:t>
      </w:r>
    </w:p>
    <w:p w:rsidR="001929D7" w:rsidRDefault="001929D7" w:rsidP="00870AC7">
      <w:pPr>
        <w:jc w:val="both"/>
        <w:rPr>
          <w:sz w:val="24"/>
          <w:szCs w:val="24"/>
        </w:rPr>
      </w:pPr>
    </w:p>
    <w:p w:rsidR="001929D7" w:rsidRDefault="001929D7" w:rsidP="00870AC7">
      <w:pPr>
        <w:numPr>
          <w:ilvl w:val="0"/>
          <w:numId w:val="15"/>
        </w:numPr>
        <w:spacing w:after="200"/>
        <w:jc w:val="both"/>
      </w:pPr>
      <w:r>
        <w:t>Игровые карты местности с пометками и без них являются отчуждаемым игровым имуществом.</w:t>
      </w:r>
    </w:p>
    <w:p w:rsidR="001929D7" w:rsidRDefault="001929D7" w:rsidP="00870AC7">
      <w:pPr>
        <w:keepNext/>
        <w:spacing w:before="240" w:after="60"/>
        <w:ind w:left="576" w:hanging="576"/>
        <w:jc w:val="both"/>
        <w:rPr>
          <w:b/>
        </w:rPr>
      </w:pPr>
      <w:r>
        <w:rPr>
          <w:b/>
        </w:rPr>
        <w:t>Игровые тайники (схроны):</w:t>
      </w:r>
    </w:p>
    <w:p w:rsidR="001929D7" w:rsidRDefault="001929D7" w:rsidP="00870AC7">
      <w:pPr>
        <w:jc w:val="both"/>
        <w:rPr>
          <w:sz w:val="24"/>
          <w:szCs w:val="24"/>
        </w:rPr>
      </w:pPr>
    </w:p>
    <w:p w:rsidR="001929D7" w:rsidRDefault="001929D7" w:rsidP="00211E30">
      <w:pPr>
        <w:numPr>
          <w:ilvl w:val="0"/>
          <w:numId w:val="17"/>
        </w:numPr>
        <w:spacing w:after="200"/>
        <w:jc w:val="both"/>
      </w:pPr>
      <w:r>
        <w:t>Участникам игры разрешено устраивать схроны на всей игровой территории с обязательным указанием места на игровой карте и описанием конкретного места.</w:t>
      </w:r>
    </w:p>
    <w:p w:rsidR="001929D7" w:rsidRDefault="001929D7" w:rsidP="00211E30">
      <w:pPr>
        <w:numPr>
          <w:ilvl w:val="0"/>
          <w:numId w:val="17"/>
        </w:numPr>
        <w:spacing w:after="200"/>
        <w:jc w:val="both"/>
      </w:pPr>
      <w:r>
        <w:t>Запрещено устраивать схроны и прятать игровое имущество в «пожизневых» вещах, а так же под ними и обкладывая схрон пожизневыми вещами.</w:t>
      </w:r>
    </w:p>
    <w:p w:rsidR="001929D7" w:rsidRDefault="001929D7" w:rsidP="00211E30">
      <w:pPr>
        <w:numPr>
          <w:ilvl w:val="0"/>
          <w:numId w:val="17"/>
        </w:numPr>
        <w:spacing w:after="200"/>
        <w:jc w:val="both"/>
      </w:pPr>
      <w:r>
        <w:t>Все имущество в схроне должно быть упаковано в красный полиэтиленовый пакет.</w:t>
      </w:r>
    </w:p>
    <w:p w:rsidR="001929D7" w:rsidRDefault="001929D7" w:rsidP="00E42943">
      <w:pPr>
        <w:keepNext/>
        <w:spacing w:before="240" w:after="60"/>
        <w:jc w:val="both"/>
        <w:rPr>
          <w:b/>
        </w:rPr>
      </w:pPr>
      <w:bookmarkStart w:id="33" w:name="_1y810tw" w:colFirst="0" w:colLast="0"/>
      <w:bookmarkEnd w:id="33"/>
      <w:r>
        <w:rPr>
          <w:b/>
        </w:rPr>
        <w:t>Депозитарий игрового имущества</w:t>
      </w:r>
    </w:p>
    <w:p w:rsidR="001929D7" w:rsidRDefault="001929D7" w:rsidP="00E42943">
      <w:pPr>
        <w:widowControl w:val="0"/>
        <w:spacing w:after="57"/>
        <w:jc w:val="both"/>
      </w:pPr>
    </w:p>
    <w:p w:rsidR="001929D7" w:rsidRDefault="001929D7" w:rsidP="00E42943">
      <w:pPr>
        <w:numPr>
          <w:ilvl w:val="0"/>
          <w:numId w:val="21"/>
        </w:numPr>
        <w:spacing w:after="200"/>
        <w:jc w:val="both"/>
      </w:pPr>
      <w:r>
        <w:t xml:space="preserve">Для сохранения игровой валюты и игрового имущества по окончании каждой игры участникам игры надлежит: составить список игрового имущества и произвести учет игровой валюты; передать данные, игровое имущество и игровую валюту организаторам. </w:t>
      </w:r>
      <w:bookmarkStart w:id="34" w:name="_3whwml4" w:colFirst="0" w:colLast="0"/>
      <w:bookmarkEnd w:id="34"/>
    </w:p>
    <w:p w:rsidR="001929D7" w:rsidRDefault="001929D7" w:rsidP="00E42943">
      <w:pPr>
        <w:numPr>
          <w:ilvl w:val="0"/>
          <w:numId w:val="21"/>
        </w:numPr>
        <w:spacing w:after="200"/>
        <w:jc w:val="both"/>
      </w:pPr>
      <w:r>
        <w:t>Все имущество из списка сохраняется за игроками, и передается группировке на старте следующей игры. Организаторы оставляют за собой право время от времени объявлять инфляцию и сокращать объемы для всех участников всех группировок одновременно. Кроме этого имущество на депозитарии может быть обнулено вследствие наложения на группировку (игрока) штрафа за нарушение правил игры или в связи с особенностями поворота сюжетной линии игры.</w:t>
      </w:r>
    </w:p>
    <w:p w:rsidR="001929D7" w:rsidRDefault="001929D7" w:rsidP="00087B7B">
      <w:pPr>
        <w:keepNext/>
        <w:spacing w:before="240" w:after="60"/>
        <w:jc w:val="center"/>
        <w:rPr>
          <w:b/>
          <w:sz w:val="28"/>
          <w:szCs w:val="28"/>
        </w:rPr>
      </w:pPr>
      <w:r>
        <w:rPr>
          <w:b/>
          <w:sz w:val="28"/>
          <w:szCs w:val="28"/>
        </w:rPr>
        <w:br w:type="page"/>
        <w:t>Правила игровых и игротехнических локаций</w:t>
      </w:r>
    </w:p>
    <w:p w:rsidR="001929D7" w:rsidRDefault="001929D7" w:rsidP="00870AC7">
      <w:pPr>
        <w:keepNext/>
        <w:spacing w:before="240" w:after="60"/>
        <w:ind w:left="576" w:hanging="576"/>
        <w:jc w:val="both"/>
        <w:rPr>
          <w:b/>
        </w:rPr>
      </w:pPr>
      <w:r>
        <w:rPr>
          <w:b/>
        </w:rPr>
        <w:t>Правила мертвяка:</w:t>
      </w:r>
    </w:p>
    <w:p w:rsidR="001929D7" w:rsidRDefault="001929D7" w:rsidP="00870AC7">
      <w:pPr>
        <w:jc w:val="both"/>
      </w:pPr>
    </w:p>
    <w:p w:rsidR="001929D7" w:rsidRDefault="001929D7" w:rsidP="00870AC7">
      <w:pPr>
        <w:numPr>
          <w:ilvl w:val="0"/>
          <w:numId w:val="5"/>
        </w:numPr>
        <w:spacing w:after="200"/>
        <w:jc w:val="both"/>
      </w:pPr>
      <w:r>
        <w:t>Игрок погибший и попавший в мертвяк обязан отбыть в мертвяке время в течение 2 часов. Время мертвяка варьируется в обе стороны в зависимости от особых игровых условий описанных в приложенных к правилам моделях.</w:t>
      </w:r>
    </w:p>
    <w:p w:rsidR="001929D7" w:rsidRDefault="001929D7" w:rsidP="00870AC7">
      <w:pPr>
        <w:numPr>
          <w:ilvl w:val="0"/>
          <w:numId w:val="5"/>
        </w:numPr>
        <w:spacing w:after="200"/>
        <w:jc w:val="both"/>
      </w:pPr>
      <w:r>
        <w:t>Игрок отбывающий «штрафной» мертвяк, обязан сообщить ММД свой позывной, а также причину отбытия в «штрафной» мертвяк.</w:t>
      </w:r>
    </w:p>
    <w:p w:rsidR="001929D7" w:rsidRDefault="001929D7" w:rsidP="00870AC7">
      <w:pPr>
        <w:numPr>
          <w:ilvl w:val="0"/>
          <w:numId w:val="5"/>
        </w:numPr>
        <w:spacing w:after="200"/>
        <w:jc w:val="both"/>
      </w:pPr>
      <w:r>
        <w:t>«Погибшим» игрокам запрещено находится на территории полигона, в игровых или игротехнических локациях, за исключением пути следования к «мертвяку» и самих «мертвяков».</w:t>
      </w:r>
    </w:p>
    <w:p w:rsidR="001929D7" w:rsidRDefault="001929D7" w:rsidP="00870AC7">
      <w:pPr>
        <w:numPr>
          <w:ilvl w:val="0"/>
          <w:numId w:val="5"/>
        </w:numPr>
        <w:spacing w:after="200"/>
        <w:jc w:val="both"/>
      </w:pPr>
      <w:r>
        <w:t>Игрок «оживает» по факту возвращения на базу. До этого момента игрок обязан иметь атрибуты «убитого»: красная повязка, либо красный фонарь.</w:t>
      </w:r>
    </w:p>
    <w:p w:rsidR="001929D7" w:rsidRDefault="001929D7" w:rsidP="00870AC7">
      <w:pPr>
        <w:numPr>
          <w:ilvl w:val="0"/>
          <w:numId w:val="5"/>
        </w:numPr>
        <w:spacing w:after="200"/>
        <w:jc w:val="both"/>
      </w:pPr>
      <w:r>
        <w:t xml:space="preserve">Запрещено воскрешение на базе в момент игрового взаимодействия, как-то штурм, игровая казнь. </w:t>
      </w:r>
    </w:p>
    <w:p w:rsidR="001929D7" w:rsidRDefault="001929D7" w:rsidP="00870AC7">
      <w:pPr>
        <w:numPr>
          <w:ilvl w:val="0"/>
          <w:numId w:val="5"/>
        </w:numPr>
        <w:spacing w:after="200"/>
        <w:jc w:val="both"/>
      </w:pPr>
      <w:r>
        <w:t>Запрещено воскрешение на базе в момент когда базу «обыскивают» другие игроки.</w:t>
      </w:r>
    </w:p>
    <w:p w:rsidR="001929D7" w:rsidRDefault="001929D7" w:rsidP="00870AC7">
      <w:pPr>
        <w:numPr>
          <w:ilvl w:val="0"/>
          <w:numId w:val="5"/>
        </w:numPr>
        <w:spacing w:after="200"/>
        <w:jc w:val="both"/>
      </w:pPr>
      <w:r>
        <w:t>В мертвяке игрок имеет право отдохнуть любое требуемое ему время. Не запрещается пребывание в мертвяке дольше назначенного времени.</w:t>
      </w:r>
    </w:p>
    <w:p w:rsidR="001929D7" w:rsidRDefault="001929D7" w:rsidP="00870AC7">
      <w:pPr>
        <w:numPr>
          <w:ilvl w:val="0"/>
          <w:numId w:val="5"/>
        </w:numPr>
        <w:spacing w:after="200"/>
        <w:jc w:val="both"/>
      </w:pPr>
      <w:r>
        <w:t>Любая полученная в мертвяке информация не может быть использована для игровых целей.</w:t>
      </w:r>
    </w:p>
    <w:p w:rsidR="001929D7" w:rsidRDefault="001929D7" w:rsidP="00870AC7">
      <w:pPr>
        <w:numPr>
          <w:ilvl w:val="0"/>
          <w:numId w:val="5"/>
        </w:numPr>
        <w:spacing w:after="200"/>
        <w:jc w:val="both"/>
      </w:pPr>
      <w:bookmarkStart w:id="35" w:name="_4i7ojhp" w:colFirst="0" w:colLast="0"/>
      <w:bookmarkEnd w:id="35"/>
      <w:r>
        <w:t>Игрокам отбывающим «штрафное время» в виде наказания запрещено сокращать мертвяк.</w:t>
      </w:r>
    </w:p>
    <w:p w:rsidR="001929D7" w:rsidRDefault="001929D7" w:rsidP="00870AC7">
      <w:pPr>
        <w:numPr>
          <w:ilvl w:val="0"/>
          <w:numId w:val="5"/>
        </w:numPr>
        <w:spacing w:after="200"/>
        <w:jc w:val="both"/>
      </w:pPr>
      <w:r>
        <w:t>В случае если самочувствие игрока требует сна, игрок вправе, предупредив ММД, отправиться спать. При этом время нахождения в мертвяке приостанавливается до момента возвращения игрока в мертвяк. При этом категорически ЗАПРЕЩЕНО любое взаимодействие с игроками, как находящимися в игре так и мертвыми персонажами.</w:t>
      </w:r>
    </w:p>
    <w:p w:rsidR="001929D7" w:rsidRDefault="001929D7" w:rsidP="00087B7B">
      <w:pPr>
        <w:keepNext/>
        <w:spacing w:before="240" w:after="60"/>
        <w:ind w:left="576" w:hanging="576"/>
        <w:jc w:val="center"/>
        <w:rPr>
          <w:b/>
        </w:rPr>
      </w:pPr>
    </w:p>
    <w:p w:rsidR="001929D7" w:rsidRDefault="001929D7" w:rsidP="00521C71">
      <w:pPr>
        <w:keepNext/>
        <w:spacing w:before="240" w:after="60"/>
        <w:ind w:left="576" w:hanging="576"/>
        <w:jc w:val="center"/>
        <w:rPr>
          <w:b/>
        </w:rPr>
      </w:pPr>
      <w:r>
        <w:rPr>
          <w:b/>
        </w:rPr>
        <w:br w:type="page"/>
        <w:t>Правила бара:</w:t>
      </w:r>
    </w:p>
    <w:p w:rsidR="001929D7" w:rsidRDefault="001929D7" w:rsidP="00870AC7">
      <w:pPr>
        <w:jc w:val="both"/>
        <w:rPr>
          <w:sz w:val="24"/>
          <w:szCs w:val="24"/>
        </w:rPr>
      </w:pPr>
    </w:p>
    <w:p w:rsidR="001929D7" w:rsidRDefault="001929D7" w:rsidP="00870AC7">
      <w:pPr>
        <w:numPr>
          <w:ilvl w:val="0"/>
          <w:numId w:val="20"/>
        </w:numPr>
        <w:spacing w:after="200"/>
        <w:jc w:val="both"/>
      </w:pPr>
      <w:r>
        <w:t xml:space="preserve">Запрещено находится в баре в состоянии </w:t>
      </w:r>
      <w:r>
        <w:rPr>
          <w:b/>
        </w:rPr>
        <w:t>сильного</w:t>
      </w:r>
      <w:r>
        <w:t xml:space="preserve"> алкогольного опьянения. Состояние определяется игротехниками локации или организаторами и обсуждению не подлежит. По первому требованию игротехников локации или организаторов, игроку, уличенному в злоупотреблении алкоголем, надлежит покинуть бар и проследовать на свою базу, где надлежит немедленно лечь спать. В случае невыполнения такого требования или споров, к виновному будут применены меры жесткого дисциплинарного воздействия и отказано в продолжении участия в игре и  последующих играх проекта.</w:t>
      </w:r>
    </w:p>
    <w:p w:rsidR="001929D7" w:rsidRDefault="001929D7" w:rsidP="00870AC7">
      <w:pPr>
        <w:numPr>
          <w:ilvl w:val="0"/>
          <w:numId w:val="20"/>
        </w:numPr>
        <w:spacing w:after="200"/>
        <w:jc w:val="both"/>
      </w:pPr>
      <w:r>
        <w:t>Запрещено находится в баре «мертвым» игрокам. Убитые в процессе приема пищи должны немедленно надеть красную повязку (включить красный фонарь) и пересесть таким образом, чтобы не мешать игровому процессу, доесть и после этого проследовать в ближайший мертвяк. С момента игровой смерти он не может принимать участие в игровом процессе, разговаривать с другими игроками, комментировать происходящее вслух, что бы ни происходило.</w:t>
      </w:r>
    </w:p>
    <w:p w:rsidR="001929D7" w:rsidRDefault="001929D7" w:rsidP="00870AC7">
      <w:pPr>
        <w:numPr>
          <w:ilvl w:val="0"/>
          <w:numId w:val="20"/>
        </w:numPr>
        <w:spacing w:after="200"/>
        <w:jc w:val="both"/>
      </w:pPr>
      <w:r>
        <w:t>Все игровые конфликты в баре, требующие применения силы, решаются посредством игрового холодного оружия.</w:t>
      </w:r>
    </w:p>
    <w:p w:rsidR="001929D7" w:rsidRDefault="001929D7" w:rsidP="00870AC7">
      <w:pPr>
        <w:numPr>
          <w:ilvl w:val="0"/>
          <w:numId w:val="20"/>
        </w:numPr>
        <w:spacing w:after="200"/>
        <w:jc w:val="both"/>
      </w:pPr>
      <w:r>
        <w:t>Категорически запрещено нахождение игроков на неигровой территории бара (кухня, админка, территория за стойкой).</w:t>
      </w:r>
    </w:p>
    <w:p w:rsidR="001929D7" w:rsidRDefault="001929D7" w:rsidP="00870AC7">
      <w:pPr>
        <w:numPr>
          <w:ilvl w:val="0"/>
          <w:numId w:val="20"/>
        </w:numPr>
        <w:spacing w:after="200"/>
        <w:jc w:val="both"/>
      </w:pPr>
      <w:r>
        <w:t>Еда и напитки, продаваемые в баре за игровую валюту, являются отчуждаемыми. Все игровое имущество, оставленное на стойке бара или на столах бара, без присмотра, может быть украдено (даже если его оставили игротехники локации).</w:t>
      </w:r>
    </w:p>
    <w:p w:rsidR="001929D7" w:rsidRDefault="001929D7" w:rsidP="00870AC7">
      <w:pPr>
        <w:numPr>
          <w:ilvl w:val="0"/>
          <w:numId w:val="20"/>
        </w:numPr>
        <w:spacing w:after="200"/>
        <w:jc w:val="both"/>
      </w:pPr>
      <w:bookmarkStart w:id="36" w:name="_2xcytpi" w:colFirst="0" w:colLast="0"/>
      <w:bookmarkEnd w:id="36"/>
      <w:r>
        <w:t xml:space="preserve">Запрещена кража игрового имущества из неигровой территории бара. </w:t>
      </w:r>
    </w:p>
    <w:p w:rsidR="001929D7" w:rsidRDefault="001929D7" w:rsidP="00870AC7">
      <w:pPr>
        <w:numPr>
          <w:ilvl w:val="0"/>
          <w:numId w:val="20"/>
        </w:numPr>
        <w:spacing w:after="200"/>
        <w:jc w:val="both"/>
      </w:pPr>
      <w:r>
        <w:t>Запрещается использование пиротехники на территории бара.</w:t>
      </w:r>
    </w:p>
    <w:p w:rsidR="001929D7" w:rsidRDefault="001929D7" w:rsidP="00087B7B">
      <w:pPr>
        <w:numPr>
          <w:ilvl w:val="0"/>
          <w:numId w:val="20"/>
        </w:numPr>
        <w:spacing w:after="200"/>
        <w:jc w:val="both"/>
      </w:pPr>
      <w:r>
        <w:t>Запрещается стрельба на территории бара.</w:t>
      </w:r>
    </w:p>
    <w:p w:rsidR="001929D7" w:rsidRDefault="001929D7" w:rsidP="00087B7B">
      <w:pPr>
        <w:numPr>
          <w:ilvl w:val="0"/>
          <w:numId w:val="20"/>
        </w:numPr>
        <w:spacing w:after="200"/>
        <w:jc w:val="both"/>
      </w:pPr>
      <w:r>
        <w:t>Запрещается стрельба на территорию бара, через открытые двери.</w:t>
      </w:r>
    </w:p>
    <w:p w:rsidR="001929D7" w:rsidRDefault="001929D7" w:rsidP="00087B7B">
      <w:pPr>
        <w:numPr>
          <w:ilvl w:val="0"/>
          <w:numId w:val="20"/>
        </w:numPr>
        <w:spacing w:after="200"/>
        <w:jc w:val="both"/>
      </w:pPr>
      <w:r>
        <w:t>На территории бара, все боевые роботы, экзоскелеты, монстра, зомби. Поражаются по правилам Штаны+Рубашка.</w:t>
      </w:r>
    </w:p>
    <w:p w:rsidR="001929D7" w:rsidRPr="00F31225" w:rsidRDefault="001929D7" w:rsidP="00F31225">
      <w:pPr>
        <w:keepNext/>
        <w:spacing w:before="240" w:after="60"/>
        <w:ind w:left="576" w:hanging="576"/>
        <w:jc w:val="center"/>
        <w:rPr>
          <w:b/>
        </w:rPr>
      </w:pPr>
      <w:r>
        <w:rPr>
          <w:b/>
        </w:rPr>
        <w:br w:type="page"/>
        <w:t>Правила игровых баз/лагерей (локации группировок):</w:t>
      </w:r>
    </w:p>
    <w:p w:rsidR="001929D7" w:rsidRDefault="001929D7" w:rsidP="00521C71">
      <w:pPr>
        <w:numPr>
          <w:ilvl w:val="0"/>
          <w:numId w:val="36"/>
        </w:numPr>
        <w:spacing w:after="200"/>
        <w:jc w:val="both"/>
      </w:pPr>
      <w:r>
        <w:t>Локации для группировок определяются мастерским составом. Все локации группировок являются игровыми, а это значит, что на всей территории можно стрелять, применять холодное оружие и гранаты.</w:t>
      </w:r>
    </w:p>
    <w:p w:rsidR="001929D7" w:rsidRDefault="001929D7" w:rsidP="00521C71">
      <w:pPr>
        <w:numPr>
          <w:ilvl w:val="0"/>
          <w:numId w:val="36"/>
        </w:numPr>
        <w:spacing w:after="200"/>
        <w:jc w:val="both"/>
      </w:pPr>
      <w:bookmarkStart w:id="37" w:name="_1ci93xb" w:colFirst="0" w:colLast="0"/>
      <w:bookmarkEnd w:id="37"/>
      <w:r>
        <w:t xml:space="preserve">Командир обязан до старта игры обнести киперной лентой (организовать этот процесс) все опасные зоны на территории игровой локации своей группировки и непосредственно перед стартом представить результат ответственному организатору. </w:t>
      </w:r>
    </w:p>
    <w:p w:rsidR="001929D7" w:rsidRDefault="001929D7" w:rsidP="00521C71">
      <w:pPr>
        <w:numPr>
          <w:ilvl w:val="0"/>
          <w:numId w:val="36"/>
        </w:numPr>
        <w:spacing w:after="200"/>
        <w:jc w:val="both"/>
      </w:pPr>
      <w:r>
        <w:t>Все «Абсолютные» препятствия должны быть согласованны с организаторами и соответственно обустроены. (хотите стену – делайте стену из нетканки либо досок, закрытый проход должен быть закрытым проходом, а не проем двери перетянутый киперной лентой.</w:t>
      </w:r>
    </w:p>
    <w:p w:rsidR="001929D7" w:rsidRDefault="001929D7" w:rsidP="00521C71">
      <w:pPr>
        <w:numPr>
          <w:ilvl w:val="0"/>
          <w:numId w:val="36"/>
        </w:numPr>
        <w:spacing w:after="200"/>
        <w:jc w:val="both"/>
      </w:pPr>
      <w:r>
        <w:t xml:space="preserve">При установке на базе укрепленной двери, требуется согласовать данную дверь с организаторами минимум за 7 дней до игры. </w:t>
      </w:r>
    </w:p>
    <w:p w:rsidR="001929D7" w:rsidRDefault="001929D7" w:rsidP="00521C71">
      <w:pPr>
        <w:numPr>
          <w:ilvl w:val="0"/>
          <w:numId w:val="36"/>
        </w:numPr>
        <w:spacing w:after="200"/>
        <w:jc w:val="both"/>
      </w:pPr>
      <w:r>
        <w:t>Дверь должна быть дверью, а не куском киперной ленты.</w:t>
      </w:r>
    </w:p>
    <w:p w:rsidR="001929D7" w:rsidRDefault="001929D7" w:rsidP="00521C71">
      <w:pPr>
        <w:numPr>
          <w:ilvl w:val="0"/>
          <w:numId w:val="36"/>
        </w:numPr>
        <w:spacing w:after="200"/>
        <w:jc w:val="both"/>
      </w:pPr>
      <w:r>
        <w:t>Дверь должна физически запираться на щеколду(с возможностью открытия с любой стороны). В противном случае дверь считается открытой.</w:t>
      </w:r>
    </w:p>
    <w:p w:rsidR="001929D7" w:rsidRDefault="001929D7" w:rsidP="00521C71">
      <w:pPr>
        <w:numPr>
          <w:ilvl w:val="0"/>
          <w:numId w:val="36"/>
        </w:numPr>
        <w:spacing w:after="200"/>
        <w:jc w:val="both"/>
      </w:pPr>
      <w:r>
        <w:t xml:space="preserve"> Если присутствует щеколда и установлен замок, но щеколда не закрыта, дверь считается открытой.</w:t>
      </w:r>
    </w:p>
    <w:p w:rsidR="001929D7" w:rsidRDefault="001929D7" w:rsidP="00521C71">
      <w:pPr>
        <w:numPr>
          <w:ilvl w:val="0"/>
          <w:numId w:val="36"/>
        </w:numPr>
        <w:spacing w:after="200"/>
        <w:jc w:val="both"/>
      </w:pPr>
      <w:r>
        <w:t>Укрепленные двери могу быть разрушены, путем применения заряда повышенной мощности.</w:t>
      </w:r>
    </w:p>
    <w:p w:rsidR="001929D7" w:rsidRDefault="001929D7" w:rsidP="00521C71">
      <w:pPr>
        <w:numPr>
          <w:ilvl w:val="0"/>
          <w:numId w:val="36"/>
        </w:numPr>
        <w:spacing w:after="200"/>
        <w:jc w:val="both"/>
      </w:pPr>
      <w:r>
        <w:t>Установка укрепленной двери занимает 2 часа и требует 50 единиц очищенного кремния.</w:t>
      </w:r>
    </w:p>
    <w:p w:rsidR="001929D7" w:rsidRDefault="001929D7" w:rsidP="00521C71">
      <w:pPr>
        <w:numPr>
          <w:ilvl w:val="0"/>
          <w:numId w:val="36"/>
        </w:numPr>
        <w:spacing w:after="200"/>
        <w:jc w:val="both"/>
      </w:pPr>
      <w:r>
        <w:t>Починка разрушенной, укрепленной двери, занимает 1 час и требует 25 единиц очищенного кремния.</w:t>
      </w:r>
    </w:p>
    <w:p w:rsidR="001929D7" w:rsidRDefault="001929D7" w:rsidP="00521C71">
      <w:pPr>
        <w:numPr>
          <w:ilvl w:val="0"/>
          <w:numId w:val="36"/>
        </w:numPr>
        <w:spacing w:after="200"/>
        <w:jc w:val="both"/>
      </w:pPr>
      <w:r>
        <w:t xml:space="preserve">Замок на укрепленной двери может быть двух видов: </w:t>
      </w:r>
    </w:p>
    <w:p w:rsidR="001929D7" w:rsidRDefault="001929D7" w:rsidP="00E7303A">
      <w:pPr>
        <w:numPr>
          <w:ilvl w:val="0"/>
          <w:numId w:val="32"/>
        </w:numPr>
        <w:spacing w:after="200"/>
        <w:jc w:val="both"/>
      </w:pPr>
      <w:r>
        <w:t>- Стандартный замок (открывается ключом)</w:t>
      </w:r>
    </w:p>
    <w:p w:rsidR="001929D7" w:rsidRDefault="001929D7" w:rsidP="00E7303A">
      <w:pPr>
        <w:numPr>
          <w:ilvl w:val="0"/>
          <w:numId w:val="32"/>
        </w:numPr>
        <w:spacing w:after="200"/>
        <w:jc w:val="both"/>
      </w:pPr>
      <w:r>
        <w:t>- Кодовый замок (открывается кодом)</w:t>
      </w:r>
    </w:p>
    <w:p w:rsidR="001929D7" w:rsidRDefault="001929D7" w:rsidP="00521C71">
      <w:pPr>
        <w:numPr>
          <w:ilvl w:val="0"/>
          <w:numId w:val="36"/>
        </w:numPr>
        <w:spacing w:after="200"/>
        <w:jc w:val="both"/>
      </w:pPr>
      <w:r>
        <w:t>Установка замка отыгрывается отдельно:</w:t>
      </w:r>
    </w:p>
    <w:p w:rsidR="001929D7" w:rsidRDefault="001929D7" w:rsidP="00E7303A">
      <w:pPr>
        <w:numPr>
          <w:ilvl w:val="0"/>
          <w:numId w:val="32"/>
        </w:numPr>
        <w:spacing w:after="200"/>
        <w:jc w:val="both"/>
      </w:pPr>
      <w:r>
        <w:t>-Стандартный замок – 10мин, 5 единиц очищенного кремния</w:t>
      </w:r>
    </w:p>
    <w:p w:rsidR="001929D7" w:rsidRDefault="001929D7" w:rsidP="00E7303A">
      <w:pPr>
        <w:numPr>
          <w:ilvl w:val="0"/>
          <w:numId w:val="32"/>
        </w:numPr>
        <w:spacing w:after="200"/>
        <w:jc w:val="both"/>
      </w:pPr>
      <w:r>
        <w:t>-Кодовый замок – 15мин, 10 единиц очищенного кремния</w:t>
      </w:r>
    </w:p>
    <w:p w:rsidR="001929D7" w:rsidRDefault="001929D7" w:rsidP="00521C71">
      <w:pPr>
        <w:numPr>
          <w:ilvl w:val="0"/>
          <w:numId w:val="36"/>
        </w:numPr>
        <w:spacing w:after="200"/>
        <w:jc w:val="both"/>
      </w:pPr>
      <w:r>
        <w:t>Укрепленные двери маркируются отдельным чипом, открытие/закрытие замка требует отыгрыша: 1 минута, на открытие и 1 минута на закрытие.</w:t>
      </w:r>
    </w:p>
    <w:p w:rsidR="001929D7" w:rsidRDefault="001929D7" w:rsidP="00521C71">
      <w:pPr>
        <w:numPr>
          <w:ilvl w:val="0"/>
          <w:numId w:val="36"/>
        </w:numPr>
        <w:spacing w:after="200"/>
        <w:jc w:val="both"/>
      </w:pPr>
      <w:r>
        <w:t>Процесс открытия и закрытия двери по времени не регламентируется.</w:t>
      </w:r>
    </w:p>
    <w:p w:rsidR="001929D7" w:rsidRDefault="001929D7" w:rsidP="00521C71">
      <w:pPr>
        <w:numPr>
          <w:ilvl w:val="0"/>
          <w:numId w:val="36"/>
        </w:numPr>
        <w:spacing w:after="200"/>
        <w:jc w:val="both"/>
      </w:pPr>
      <w:r>
        <w:t>Стандартный замок маркируется отдельным чипом с уникальным кодом который дублируется на всех ключах.</w:t>
      </w:r>
    </w:p>
    <w:p w:rsidR="001929D7" w:rsidRDefault="001929D7" w:rsidP="00521C71">
      <w:pPr>
        <w:numPr>
          <w:ilvl w:val="0"/>
          <w:numId w:val="36"/>
        </w:numPr>
        <w:spacing w:after="200"/>
        <w:jc w:val="both"/>
      </w:pPr>
      <w:r>
        <w:t>Кодовый замок маркируется уникальным чипом. Код от замка задается при установке и может быть изменен только лидером группировки.</w:t>
      </w:r>
    </w:p>
    <w:p w:rsidR="001929D7" w:rsidRDefault="001929D7" w:rsidP="00521C71">
      <w:pPr>
        <w:numPr>
          <w:ilvl w:val="0"/>
          <w:numId w:val="36"/>
        </w:numPr>
        <w:spacing w:after="200"/>
        <w:jc w:val="both"/>
      </w:pPr>
      <w:r>
        <w:t>Ключи от стандартного замка, как и бумажка с кодом от кодового замка является отчуждаемым игровым имуществом.</w:t>
      </w:r>
    </w:p>
    <w:p w:rsidR="001929D7" w:rsidRDefault="001929D7" w:rsidP="00521C71">
      <w:pPr>
        <w:numPr>
          <w:ilvl w:val="0"/>
          <w:numId w:val="36"/>
        </w:numPr>
        <w:spacing w:after="200"/>
        <w:jc w:val="both"/>
      </w:pPr>
      <w:r>
        <w:t>Стандартный и кодовый замки разрушаются, при разрушении двери и восстановлению не подлежат.</w:t>
      </w:r>
    </w:p>
    <w:p w:rsidR="001929D7" w:rsidRDefault="001929D7" w:rsidP="00F31225">
      <w:pPr>
        <w:numPr>
          <w:ilvl w:val="0"/>
          <w:numId w:val="36"/>
        </w:numPr>
        <w:spacing w:after="200"/>
        <w:jc w:val="both"/>
        <w:rPr>
          <w:b/>
        </w:rPr>
      </w:pPr>
      <w:r>
        <w:t>При отходе ко сну игрок обязан сложить все отчуждаемое игровое имущество на красную тряпку возле места сна/у входа в палатку.</w:t>
      </w:r>
    </w:p>
    <w:p w:rsidR="001929D7" w:rsidRDefault="001929D7" w:rsidP="00C21D8D">
      <w:pPr>
        <w:keepNext/>
        <w:spacing w:before="240" w:after="60"/>
        <w:jc w:val="center"/>
        <w:rPr>
          <w:b/>
        </w:rPr>
      </w:pPr>
      <w:r>
        <w:rPr>
          <w:b/>
        </w:rPr>
        <w:br w:type="page"/>
        <w:t>Радиосвязь</w:t>
      </w:r>
    </w:p>
    <w:p w:rsidR="001929D7" w:rsidRDefault="001929D7" w:rsidP="00870AC7">
      <w:pPr>
        <w:widowControl w:val="0"/>
        <w:spacing w:after="57"/>
        <w:jc w:val="both"/>
      </w:pPr>
    </w:p>
    <w:p w:rsidR="001929D7" w:rsidRDefault="001929D7" w:rsidP="00870AC7">
      <w:pPr>
        <w:numPr>
          <w:ilvl w:val="0"/>
          <w:numId w:val="9"/>
        </w:numPr>
        <w:spacing w:after="200"/>
        <w:jc w:val="both"/>
      </w:pPr>
      <w:r>
        <w:t>У каждой группировки своя частота, которая определяется организаторами непосредственно перед игрой. Игроки обязаны постоянно находиться на ней, исключая случаи выхода на связь с Мастерами.</w:t>
      </w:r>
    </w:p>
    <w:p w:rsidR="001929D7" w:rsidRDefault="001929D7" w:rsidP="00870AC7">
      <w:pPr>
        <w:numPr>
          <w:ilvl w:val="0"/>
          <w:numId w:val="9"/>
        </w:numPr>
        <w:spacing w:after="200"/>
        <w:jc w:val="both"/>
      </w:pPr>
      <w:r>
        <w:t>Запрещено прослушивать частоты других группировок, если этого не требуют мастера в рамках игрового процесса или нет специального игрового девайса, добытого игровым путем.</w:t>
      </w:r>
    </w:p>
    <w:p w:rsidR="001929D7" w:rsidRDefault="001929D7" w:rsidP="00870AC7">
      <w:pPr>
        <w:numPr>
          <w:ilvl w:val="0"/>
          <w:numId w:val="9"/>
        </w:numPr>
        <w:spacing w:after="200"/>
        <w:jc w:val="both"/>
      </w:pPr>
      <w:r>
        <w:t>Допускается выход на чужой канал группировки с целью обращения к игрокам этой группировки. В этом случае необходимо сразу заявить о своем присутствии на канале в качестве чужого, запросить нужного игрока и уйти с канала сразу после окончания разговора с ним, заявив «ушёл с канала».</w:t>
      </w:r>
    </w:p>
    <w:p w:rsidR="001929D7" w:rsidRDefault="001929D7" w:rsidP="00870AC7">
      <w:pPr>
        <w:numPr>
          <w:ilvl w:val="0"/>
          <w:numId w:val="9"/>
        </w:numPr>
        <w:spacing w:after="200"/>
        <w:jc w:val="both"/>
      </w:pPr>
      <w:r>
        <w:t>Категорически запрещается вне зависимости от того какими игровыми возможностями вы обладаете прослушивать каналы, определенные в частотной сетке как «Особые».</w:t>
      </w:r>
    </w:p>
    <w:p w:rsidR="001929D7" w:rsidRDefault="001929D7" w:rsidP="00870AC7">
      <w:pPr>
        <w:numPr>
          <w:ilvl w:val="0"/>
          <w:numId w:val="9"/>
        </w:numPr>
        <w:spacing w:after="200"/>
        <w:jc w:val="both"/>
      </w:pPr>
      <w:r>
        <w:t xml:space="preserve">Сразу после смерти рация выключается, запрещено прослушивание, как своего, так и чужих каналов на протяжении всего времени перехода к мертвяку и нахождения в нем. Исключение – командиры, которые, остаются на своем канале и могут осуществлять переговоры с организаторами(только с ними). После оживления не забудьте включить рацию снова. </w:t>
      </w:r>
    </w:p>
    <w:p w:rsidR="001929D7" w:rsidRDefault="001929D7" w:rsidP="00870AC7">
      <w:pPr>
        <w:numPr>
          <w:ilvl w:val="0"/>
          <w:numId w:val="9"/>
        </w:numPr>
        <w:spacing w:after="200"/>
        <w:jc w:val="both"/>
      </w:pPr>
      <w:r>
        <w:t>Рекомендуется распечатать запас частотных сеток для себя самостоятельно, т.к. организаторы снабжают распечатками игроков единожды, на старте.</w:t>
      </w:r>
    </w:p>
    <w:p w:rsidR="001929D7" w:rsidRDefault="001929D7" w:rsidP="00870AC7">
      <w:pPr>
        <w:numPr>
          <w:ilvl w:val="0"/>
          <w:numId w:val="9"/>
        </w:numPr>
        <w:spacing w:after="200"/>
        <w:jc w:val="both"/>
      </w:pPr>
      <w:r w:rsidRPr="00CA2181">
        <w:rPr>
          <w:b/>
          <w:sz w:val="24"/>
          <w:szCs w:val="24"/>
        </w:rPr>
        <w:t>Запрещается</w:t>
      </w:r>
      <w:r>
        <w:t xml:space="preserve"> прослушивать канал организаторов. Он создан для решения оперативных вопросов. </w:t>
      </w:r>
    </w:p>
    <w:p w:rsidR="001929D7" w:rsidRPr="00185C7E" w:rsidRDefault="001929D7" w:rsidP="00C21D8D">
      <w:pPr>
        <w:spacing w:after="200"/>
        <w:ind w:left="360"/>
        <w:jc w:val="center"/>
        <w:rPr>
          <w:b/>
          <w:sz w:val="28"/>
          <w:szCs w:val="28"/>
        </w:rPr>
      </w:pPr>
      <w:r>
        <w:br w:type="page"/>
      </w:r>
      <w:r w:rsidRPr="00185C7E">
        <w:rPr>
          <w:b/>
          <w:sz w:val="28"/>
          <w:szCs w:val="28"/>
        </w:rPr>
        <w:t>Взаимодействие с организаторами и «Стоп Игра»</w:t>
      </w:r>
    </w:p>
    <w:p w:rsidR="001929D7" w:rsidRDefault="001929D7" w:rsidP="00A25287">
      <w:pPr>
        <w:numPr>
          <w:ilvl w:val="3"/>
          <w:numId w:val="33"/>
        </w:numPr>
        <w:spacing w:after="200"/>
      </w:pPr>
      <w:r>
        <w:t>На протяжении всей игры запрещается заходить на территорию «Админки», если вас не пригласил туда представитель организаторов.</w:t>
      </w:r>
    </w:p>
    <w:p w:rsidR="001929D7" w:rsidRDefault="001929D7" w:rsidP="00A25287">
      <w:pPr>
        <w:numPr>
          <w:ilvl w:val="3"/>
          <w:numId w:val="33"/>
        </w:numPr>
        <w:spacing w:after="200"/>
      </w:pPr>
      <w:r>
        <w:t>Если отыгрыш требует связи с организаторами проекта, требуется делать это по игровому:</w:t>
      </w:r>
    </w:p>
    <w:p w:rsidR="001929D7" w:rsidRDefault="001929D7" w:rsidP="00E7303A">
      <w:pPr>
        <w:numPr>
          <w:ilvl w:val="0"/>
          <w:numId w:val="37"/>
        </w:numPr>
        <w:tabs>
          <w:tab w:val="num" w:pos="2160"/>
        </w:tabs>
        <w:spacing w:after="200"/>
      </w:pPr>
      <w:r w:rsidRPr="00A25287">
        <w:rPr>
          <w:b/>
          <w:color w:val="FF0000"/>
          <w:sz w:val="40"/>
          <w:szCs w:val="40"/>
        </w:rPr>
        <w:t>Неправильно</w:t>
      </w:r>
      <w:r>
        <w:t xml:space="preserve"> – Юра, центр пришлет нам цветочки, мы квест сделали.</w:t>
      </w:r>
    </w:p>
    <w:p w:rsidR="001929D7" w:rsidRDefault="001929D7" w:rsidP="00E7303A">
      <w:pPr>
        <w:numPr>
          <w:ilvl w:val="0"/>
          <w:numId w:val="37"/>
        </w:numPr>
        <w:tabs>
          <w:tab w:val="num" w:pos="2160"/>
        </w:tabs>
        <w:spacing w:after="200"/>
      </w:pPr>
      <w:r w:rsidRPr="00A25287">
        <w:rPr>
          <w:b/>
          <w:color w:val="00FF00"/>
          <w:sz w:val="40"/>
          <w:szCs w:val="40"/>
        </w:rPr>
        <w:t>Правильно</w:t>
      </w:r>
      <w:r>
        <w:t xml:space="preserve"> – Садовник запрашивает Магазин, земля вскопана – требуются Цветы.</w:t>
      </w:r>
    </w:p>
    <w:p w:rsidR="001929D7" w:rsidRDefault="001929D7" w:rsidP="00A25287">
      <w:pPr>
        <w:numPr>
          <w:ilvl w:val="3"/>
          <w:numId w:val="33"/>
        </w:numPr>
        <w:spacing w:after="200"/>
        <w:rPr>
          <w:color w:val="auto"/>
        </w:rPr>
      </w:pPr>
      <w:r>
        <w:rPr>
          <w:color w:val="auto"/>
        </w:rPr>
        <w:t>Игрокам запрещается останавливать игру, исключение – случаи форс-мажора      связанные с риском для жизни/здоровья игроков и третьих лиц.</w:t>
      </w:r>
    </w:p>
    <w:p w:rsidR="001929D7" w:rsidRDefault="001929D7" w:rsidP="00A25287">
      <w:pPr>
        <w:numPr>
          <w:ilvl w:val="3"/>
          <w:numId w:val="33"/>
        </w:numPr>
        <w:spacing w:after="200"/>
        <w:rPr>
          <w:color w:val="auto"/>
        </w:rPr>
      </w:pPr>
      <w:r>
        <w:rPr>
          <w:color w:val="auto"/>
        </w:rPr>
        <w:t>Стоп игра объявляется организаторами по каналам всех группировок.</w:t>
      </w:r>
    </w:p>
    <w:p w:rsidR="001929D7" w:rsidRDefault="001929D7" w:rsidP="00A25287">
      <w:pPr>
        <w:numPr>
          <w:ilvl w:val="3"/>
          <w:numId w:val="33"/>
        </w:numPr>
        <w:spacing w:after="200"/>
        <w:rPr>
          <w:color w:val="auto"/>
        </w:rPr>
      </w:pPr>
      <w:r>
        <w:rPr>
          <w:color w:val="auto"/>
        </w:rPr>
        <w:t>Старт игры объявляется организаторами по каналам всех группировок.</w:t>
      </w:r>
    </w:p>
    <w:p w:rsidR="001929D7" w:rsidRPr="00A25287" w:rsidRDefault="001929D7" w:rsidP="00A25287">
      <w:pPr>
        <w:numPr>
          <w:ilvl w:val="3"/>
          <w:numId w:val="33"/>
        </w:numPr>
        <w:spacing w:after="200"/>
        <w:rPr>
          <w:color w:val="auto"/>
        </w:rPr>
      </w:pPr>
      <w:r>
        <w:rPr>
          <w:color w:val="auto"/>
        </w:rPr>
        <w:t>Конец игры объявляется организаторами по каналам всех группировок.</w:t>
      </w:r>
    </w:p>
    <w:p w:rsidR="001929D7" w:rsidRDefault="001929D7" w:rsidP="00A25287">
      <w:pPr>
        <w:spacing w:after="200"/>
      </w:pPr>
    </w:p>
    <w:p w:rsidR="001929D7" w:rsidRDefault="001929D7" w:rsidP="00185C7E">
      <w:pPr>
        <w:spacing w:after="200"/>
        <w:rPr>
          <w:b/>
        </w:rPr>
      </w:pPr>
      <w:r>
        <w:rPr>
          <w:b/>
        </w:rPr>
        <w:t>Правила поведения игроков до старта игры:</w:t>
      </w:r>
    </w:p>
    <w:p w:rsidR="001929D7" w:rsidRPr="00F31225" w:rsidRDefault="001929D7" w:rsidP="00185C7E">
      <w:pPr>
        <w:numPr>
          <w:ilvl w:val="0"/>
          <w:numId w:val="34"/>
        </w:numPr>
        <w:spacing w:after="200"/>
      </w:pPr>
      <w:r w:rsidRPr="00F31225">
        <w:t xml:space="preserve">При прибытии на полигон все игроки обязаны надеть защитные очки. И включить рацию на первый канал(433.075) </w:t>
      </w:r>
    </w:p>
    <w:p w:rsidR="001929D7" w:rsidRDefault="001929D7" w:rsidP="00185C7E">
      <w:pPr>
        <w:numPr>
          <w:ilvl w:val="0"/>
          <w:numId w:val="34"/>
        </w:numPr>
        <w:spacing w:after="200"/>
      </w:pPr>
      <w:r>
        <w:t>С момента начала регистрации и чиповки оружия, игрокам запрещается покидать территорию базы.</w:t>
      </w:r>
    </w:p>
    <w:p w:rsidR="001929D7" w:rsidRDefault="001929D7" w:rsidP="00185C7E">
      <w:pPr>
        <w:numPr>
          <w:ilvl w:val="0"/>
          <w:numId w:val="34"/>
        </w:numPr>
        <w:spacing w:after="200"/>
      </w:pPr>
      <w:r>
        <w:t>После прохождения регистрации и чиповки оружия игроки должны проследовать на построение, после получения команды организаторов.</w:t>
      </w:r>
    </w:p>
    <w:p w:rsidR="001929D7" w:rsidRDefault="001929D7" w:rsidP="00185C7E">
      <w:pPr>
        <w:numPr>
          <w:ilvl w:val="0"/>
          <w:numId w:val="34"/>
        </w:numPr>
        <w:spacing w:after="200"/>
      </w:pPr>
      <w:r>
        <w:t>По завершении построения все игроки должны проследовать на базы/точки старта, заранее заявленные организаторами и ожидать старта игры.</w:t>
      </w:r>
    </w:p>
    <w:p w:rsidR="001929D7" w:rsidRDefault="001929D7" w:rsidP="00185C7E">
      <w:pPr>
        <w:numPr>
          <w:ilvl w:val="0"/>
          <w:numId w:val="34"/>
        </w:numPr>
        <w:spacing w:after="200"/>
      </w:pPr>
      <w:r>
        <w:t>Все вопросы по недостаточным/избыточным вводным, решаются через игротеха по радиосвязи.</w:t>
      </w:r>
    </w:p>
    <w:p w:rsidR="001929D7" w:rsidRDefault="001929D7" w:rsidP="00185C7E">
      <w:pPr>
        <w:numPr>
          <w:ilvl w:val="0"/>
          <w:numId w:val="34"/>
        </w:numPr>
        <w:spacing w:after="200"/>
      </w:pPr>
      <w:r>
        <w:t>Все вопросы по недостаточному/избыточному количеству хабара, решаются через игротеха по радиосвязи.</w:t>
      </w:r>
    </w:p>
    <w:p w:rsidR="001929D7" w:rsidRDefault="001929D7" w:rsidP="00185C7E">
      <w:pPr>
        <w:numPr>
          <w:ilvl w:val="0"/>
          <w:numId w:val="34"/>
        </w:numPr>
        <w:spacing w:after="200"/>
      </w:pPr>
      <w:r>
        <w:t>При прибытии на полигон после старта игры, игрок обязан надеть красную тряпку и включить красный фонарь, после чего проследовать на базу группировки, переодеться в антураж и связаться с организаторами. После чего следовать инструкциям организаторов не вмешиваясь в игровой процесс и не взаимодействуя с игроками находящимися в игре.</w:t>
      </w:r>
    </w:p>
    <w:p w:rsidR="001929D7" w:rsidRDefault="001929D7" w:rsidP="009D02BF">
      <w:pPr>
        <w:spacing w:after="200"/>
      </w:pPr>
      <w:r w:rsidRPr="009D02BF">
        <w:rPr>
          <w:b/>
        </w:rPr>
        <w:t>Желательное поведение игроков после игры:</w:t>
      </w:r>
      <w:r>
        <w:rPr>
          <w:b/>
        </w:rPr>
        <w:t xml:space="preserve"> </w:t>
      </w:r>
    </w:p>
    <w:p w:rsidR="001929D7" w:rsidRDefault="001929D7" w:rsidP="009D02BF">
      <w:pPr>
        <w:numPr>
          <w:ilvl w:val="0"/>
          <w:numId w:val="35"/>
        </w:numPr>
        <w:spacing w:after="200"/>
      </w:pPr>
      <w:r>
        <w:t>По окончании игры защитные очки следует не снимать до отбытия с полигона.</w:t>
      </w:r>
    </w:p>
    <w:p w:rsidR="001929D7" w:rsidRDefault="001929D7" w:rsidP="009D02BF">
      <w:pPr>
        <w:numPr>
          <w:ilvl w:val="0"/>
          <w:numId w:val="35"/>
        </w:numPr>
        <w:spacing w:after="200"/>
      </w:pPr>
      <w:r>
        <w:t>Желательно проверить и убрать за собой мусор, оставленный на вашей локации за время игры.</w:t>
      </w:r>
    </w:p>
    <w:p w:rsidR="001929D7" w:rsidRPr="009D02BF" w:rsidRDefault="001929D7" w:rsidP="009D02BF">
      <w:pPr>
        <w:numPr>
          <w:ilvl w:val="0"/>
          <w:numId w:val="35"/>
        </w:numPr>
        <w:spacing w:after="200"/>
      </w:pPr>
      <w:r>
        <w:t>После сбора личных вещей и мусора на локации, желательно собрать весь антураж локации, который был выдан вам организаторами, в одном месте.</w:t>
      </w:r>
    </w:p>
    <w:sectPr w:rsidR="001929D7" w:rsidRPr="009D02BF" w:rsidSect="00F633E8">
      <w:headerReference w:type="default" r:id="rId8"/>
      <w:footerReference w:type="default" r:id="rId9"/>
      <w:pgSz w:w="11906" w:h="16838"/>
      <w:pgMar w:top="284" w:right="567" w:bottom="284" w:left="1134" w:header="709" w:footer="709" w:gutter="0"/>
      <w:pgNumType w:start="1"/>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9D7" w:rsidRDefault="001929D7">
      <w:r>
        <w:separator/>
      </w:r>
    </w:p>
  </w:endnote>
  <w:endnote w:type="continuationSeparator" w:id="0">
    <w:p w:rsidR="001929D7" w:rsidRDefault="001929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Noto Sans Symbols">
    <w:altName w:val="Vrind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Droid Sans Fallback">
    <w:altName w:val="MS Gothic"/>
    <w:panose1 w:val="00000000000000000000"/>
    <w:charset w:val="80"/>
    <w:family w:val="auto"/>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Roboto">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9D7" w:rsidRDefault="001929D7">
    <w:pPr>
      <w:jc w:val="right"/>
    </w:pPr>
    <w:fldSimple w:instr="PAGE">
      <w:r>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9D7" w:rsidRDefault="001929D7">
      <w:r>
        <w:separator/>
      </w:r>
    </w:p>
  </w:footnote>
  <w:footnote w:type="continuationSeparator" w:id="0">
    <w:p w:rsidR="001929D7" w:rsidRDefault="001929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9D7" w:rsidRDefault="001929D7">
    <w:pPr>
      <w:tabs>
        <w:tab w:val="center" w:pos="4677"/>
        <w:tab w:val="right" w:pos="9355"/>
      </w:tabs>
      <w:jc w:val="center"/>
      <w:rPr>
        <w:sz w:val="24"/>
        <w:szCs w:val="24"/>
      </w:rPr>
    </w:pPr>
    <w:r w:rsidRPr="00852E68">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2.jpg" o:spid="_x0000_i1026" type="#_x0000_t75" style="width:504.75pt;height:108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A58B4"/>
    <w:multiLevelType w:val="multilevel"/>
    <w:tmpl w:val="36E4157A"/>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
    <w:nsid w:val="04404577"/>
    <w:multiLevelType w:val="hybridMultilevel"/>
    <w:tmpl w:val="590A51D6"/>
    <w:lvl w:ilvl="0" w:tplc="E0EAF25A">
      <w:start w:val="1"/>
      <w:numFmt w:val="decimal"/>
      <w:lvlText w:val="%1."/>
      <w:lvlJc w:val="left"/>
      <w:pPr>
        <w:tabs>
          <w:tab w:val="num" w:pos="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46133FE"/>
    <w:multiLevelType w:val="multilevel"/>
    <w:tmpl w:val="9F16BD96"/>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3">
    <w:nsid w:val="063C621C"/>
    <w:multiLevelType w:val="hybridMultilevel"/>
    <w:tmpl w:val="3C0E2DCE"/>
    <w:lvl w:ilvl="0" w:tplc="A66886DE">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8637623"/>
    <w:multiLevelType w:val="multilevel"/>
    <w:tmpl w:val="BBF2BD4E"/>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5">
    <w:nsid w:val="0D842C92"/>
    <w:multiLevelType w:val="hybridMultilevel"/>
    <w:tmpl w:val="51FA5F6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4343D7"/>
    <w:multiLevelType w:val="hybridMultilevel"/>
    <w:tmpl w:val="81F06AD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05072D7"/>
    <w:multiLevelType w:val="multilevel"/>
    <w:tmpl w:val="36E4157A"/>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8">
    <w:nsid w:val="14D56489"/>
    <w:multiLevelType w:val="multilevel"/>
    <w:tmpl w:val="2AB0F7B4"/>
    <w:lvl w:ilvl="0">
      <w:start w:val="1"/>
      <w:numFmt w:val="bullet"/>
      <w:lvlText w:val="●"/>
      <w:lvlJc w:val="left"/>
      <w:pPr>
        <w:ind w:left="1068" w:hanging="360"/>
      </w:pPr>
      <w:rPr>
        <w:rFonts w:ascii="Noto Sans Symbols" w:eastAsia="Times New Roman" w:hAnsi="Noto Sans Symbols"/>
        <w:vertAlign w:val="baseline"/>
      </w:rPr>
    </w:lvl>
    <w:lvl w:ilvl="1">
      <w:start w:val="1"/>
      <w:numFmt w:val="decimal"/>
      <w:lvlText w:val="%2."/>
      <w:lvlJc w:val="left"/>
      <w:pPr>
        <w:ind w:left="1788" w:hanging="360"/>
      </w:pPr>
      <w:rPr>
        <w:rFonts w:cs="Times New Roman"/>
        <w:vertAlign w:val="baseline"/>
      </w:rPr>
    </w:lvl>
    <w:lvl w:ilvl="2">
      <w:start w:val="1"/>
      <w:numFmt w:val="bullet"/>
      <w:lvlText w:val="▪"/>
      <w:lvlJc w:val="left"/>
      <w:pPr>
        <w:ind w:left="2508" w:hanging="360"/>
      </w:pPr>
      <w:rPr>
        <w:rFonts w:ascii="Noto Sans Symbols" w:eastAsia="Times New Roman" w:hAnsi="Noto Sans Symbols"/>
        <w:vertAlign w:val="baseline"/>
      </w:rPr>
    </w:lvl>
    <w:lvl w:ilvl="3">
      <w:start w:val="1"/>
      <w:numFmt w:val="bullet"/>
      <w:lvlText w:val="●"/>
      <w:lvlJc w:val="left"/>
      <w:pPr>
        <w:ind w:left="3228" w:hanging="360"/>
      </w:pPr>
      <w:rPr>
        <w:rFonts w:ascii="Noto Sans Symbols" w:eastAsia="Times New Roman" w:hAnsi="Noto Sans Symbols"/>
        <w:vertAlign w:val="baseline"/>
      </w:rPr>
    </w:lvl>
    <w:lvl w:ilvl="4">
      <w:start w:val="1"/>
      <w:numFmt w:val="bullet"/>
      <w:lvlText w:val="o"/>
      <w:lvlJc w:val="left"/>
      <w:pPr>
        <w:ind w:left="3948" w:hanging="360"/>
      </w:pPr>
      <w:rPr>
        <w:rFonts w:ascii="Courier New" w:eastAsia="Times New Roman" w:hAnsi="Courier New"/>
        <w:vertAlign w:val="baseline"/>
      </w:rPr>
    </w:lvl>
    <w:lvl w:ilvl="5">
      <w:start w:val="1"/>
      <w:numFmt w:val="bullet"/>
      <w:lvlText w:val="▪"/>
      <w:lvlJc w:val="left"/>
      <w:pPr>
        <w:ind w:left="4668" w:hanging="360"/>
      </w:pPr>
      <w:rPr>
        <w:rFonts w:ascii="Noto Sans Symbols" w:eastAsia="Times New Roman" w:hAnsi="Noto Sans Symbols"/>
        <w:vertAlign w:val="baseline"/>
      </w:rPr>
    </w:lvl>
    <w:lvl w:ilvl="6">
      <w:start w:val="1"/>
      <w:numFmt w:val="bullet"/>
      <w:lvlText w:val="●"/>
      <w:lvlJc w:val="left"/>
      <w:pPr>
        <w:ind w:left="5388" w:hanging="360"/>
      </w:pPr>
      <w:rPr>
        <w:rFonts w:ascii="Noto Sans Symbols" w:eastAsia="Times New Roman" w:hAnsi="Noto Sans Symbols"/>
        <w:vertAlign w:val="baseline"/>
      </w:rPr>
    </w:lvl>
    <w:lvl w:ilvl="7">
      <w:start w:val="1"/>
      <w:numFmt w:val="bullet"/>
      <w:lvlText w:val="o"/>
      <w:lvlJc w:val="left"/>
      <w:pPr>
        <w:ind w:left="6108" w:hanging="360"/>
      </w:pPr>
      <w:rPr>
        <w:rFonts w:ascii="Courier New" w:eastAsia="Times New Roman" w:hAnsi="Courier New"/>
        <w:vertAlign w:val="baseline"/>
      </w:rPr>
    </w:lvl>
    <w:lvl w:ilvl="8">
      <w:start w:val="1"/>
      <w:numFmt w:val="bullet"/>
      <w:lvlText w:val="▪"/>
      <w:lvlJc w:val="left"/>
      <w:pPr>
        <w:ind w:left="6828" w:hanging="360"/>
      </w:pPr>
      <w:rPr>
        <w:rFonts w:ascii="Noto Sans Symbols" w:eastAsia="Times New Roman" w:hAnsi="Noto Sans Symbols"/>
        <w:vertAlign w:val="baseline"/>
      </w:rPr>
    </w:lvl>
  </w:abstractNum>
  <w:abstractNum w:abstractNumId="9">
    <w:nsid w:val="17B24E8F"/>
    <w:multiLevelType w:val="hybridMultilevel"/>
    <w:tmpl w:val="058E5CA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18A36171"/>
    <w:multiLevelType w:val="multilevel"/>
    <w:tmpl w:val="1540B6F8"/>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1">
    <w:nsid w:val="1A155FB3"/>
    <w:multiLevelType w:val="multilevel"/>
    <w:tmpl w:val="2AA202F4"/>
    <w:lvl w:ilvl="0">
      <w:start w:val="1"/>
      <w:numFmt w:val="bullet"/>
      <w:lvlText w:val="●"/>
      <w:lvlJc w:val="left"/>
      <w:pPr>
        <w:ind w:left="720" w:hanging="360"/>
      </w:pPr>
      <w:rPr>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2">
    <w:nsid w:val="1BAE06A5"/>
    <w:multiLevelType w:val="hybridMultilevel"/>
    <w:tmpl w:val="0EE858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10875D8"/>
    <w:multiLevelType w:val="multilevel"/>
    <w:tmpl w:val="36E4157A"/>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72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4">
    <w:nsid w:val="24D114A2"/>
    <w:multiLevelType w:val="multilevel"/>
    <w:tmpl w:val="9728593A"/>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5">
    <w:nsid w:val="26E858C5"/>
    <w:multiLevelType w:val="hybridMultilevel"/>
    <w:tmpl w:val="A38CA70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8126EE3"/>
    <w:multiLevelType w:val="multilevel"/>
    <w:tmpl w:val="36E4157A"/>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7">
    <w:nsid w:val="28B864C1"/>
    <w:multiLevelType w:val="multilevel"/>
    <w:tmpl w:val="FDCC0E70"/>
    <w:lvl w:ilvl="0">
      <w:start w:val="1"/>
      <w:numFmt w:val="decimal"/>
      <w:lvlText w:val="%1."/>
      <w:lvlJc w:val="left"/>
      <w:pPr>
        <w:ind w:left="720" w:hanging="360"/>
      </w:pPr>
      <w:rPr>
        <w:rFonts w:cs="Times New Roman"/>
        <w:vertAlign w:val="baseline"/>
      </w:rPr>
    </w:lvl>
    <w:lvl w:ilvl="1">
      <w:start w:val="5"/>
      <w:numFmt w:val="decimal"/>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8">
    <w:nsid w:val="303220A0"/>
    <w:multiLevelType w:val="multilevel"/>
    <w:tmpl w:val="989ABFFC"/>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9">
    <w:nsid w:val="328B4581"/>
    <w:multiLevelType w:val="multilevel"/>
    <w:tmpl w:val="36E4157A"/>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20">
    <w:nsid w:val="35634C6D"/>
    <w:multiLevelType w:val="multilevel"/>
    <w:tmpl w:val="8B68B1CC"/>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21">
    <w:nsid w:val="39786EA0"/>
    <w:multiLevelType w:val="multilevel"/>
    <w:tmpl w:val="869EEB94"/>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22">
    <w:nsid w:val="40262637"/>
    <w:multiLevelType w:val="hybridMultilevel"/>
    <w:tmpl w:val="A3B865C0"/>
    <w:lvl w:ilvl="0" w:tplc="5CB27F2C">
      <w:start w:val="1"/>
      <w:numFmt w:val="decimal"/>
      <w:lvlText w:val="%1."/>
      <w:lvlJc w:val="left"/>
      <w:pPr>
        <w:tabs>
          <w:tab w:val="num" w:pos="357"/>
        </w:tabs>
        <w:ind w:left="720" w:hanging="360"/>
      </w:pPr>
      <w:rPr>
        <w:rFonts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4B1C2CB2"/>
    <w:multiLevelType w:val="multilevel"/>
    <w:tmpl w:val="B5A2BA90"/>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24">
    <w:nsid w:val="4CC314B4"/>
    <w:multiLevelType w:val="multilevel"/>
    <w:tmpl w:val="36E4157A"/>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25">
    <w:nsid w:val="4EB12054"/>
    <w:multiLevelType w:val="hybridMultilevel"/>
    <w:tmpl w:val="7D1E6A94"/>
    <w:lvl w:ilvl="0" w:tplc="5CB27F2C">
      <w:start w:val="1"/>
      <w:numFmt w:val="decimal"/>
      <w:lvlText w:val="%1."/>
      <w:lvlJc w:val="left"/>
      <w:pPr>
        <w:tabs>
          <w:tab w:val="num" w:pos="357"/>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2B71018"/>
    <w:multiLevelType w:val="multilevel"/>
    <w:tmpl w:val="4F62E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59490DC8"/>
    <w:multiLevelType w:val="multilevel"/>
    <w:tmpl w:val="AE16287A"/>
    <w:lvl w:ilvl="0">
      <w:start w:val="1"/>
      <w:numFmt w:val="decimal"/>
      <w:lvlText w:val="%1."/>
      <w:lvlJc w:val="left"/>
      <w:pPr>
        <w:ind w:left="720" w:hanging="360"/>
      </w:pPr>
      <w:rPr>
        <w:rFonts w:cs="Times New Roman"/>
        <w:b w:val="0"/>
        <w:sz w:val="20"/>
        <w:szCs w:val="20"/>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28">
    <w:nsid w:val="5A41313E"/>
    <w:multiLevelType w:val="multilevel"/>
    <w:tmpl w:val="BF967EE2"/>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29">
    <w:nsid w:val="5BFF0AB4"/>
    <w:multiLevelType w:val="hybridMultilevel"/>
    <w:tmpl w:val="CCF0BAA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6502490D"/>
    <w:multiLevelType w:val="multilevel"/>
    <w:tmpl w:val="85826A32"/>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31">
    <w:nsid w:val="698D142E"/>
    <w:multiLevelType w:val="multilevel"/>
    <w:tmpl w:val="DC10EAE0"/>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32">
    <w:nsid w:val="6AD23E94"/>
    <w:multiLevelType w:val="multilevel"/>
    <w:tmpl w:val="FEE67770"/>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33">
    <w:nsid w:val="70EE253E"/>
    <w:multiLevelType w:val="multilevel"/>
    <w:tmpl w:val="D8BAFC98"/>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34">
    <w:nsid w:val="73E85A91"/>
    <w:multiLevelType w:val="multilevel"/>
    <w:tmpl w:val="5354463A"/>
    <w:lvl w:ilvl="0">
      <w:start w:val="5"/>
      <w:numFmt w:val="decimal"/>
      <w:lvlText w:val="%1."/>
      <w:lvlJc w:val="left"/>
      <w:pPr>
        <w:ind w:left="720" w:hanging="360"/>
      </w:pPr>
      <w:rPr>
        <w:rFonts w:cs="Times New Roman"/>
        <w:vertAlign w:val="baseline"/>
      </w:rPr>
    </w:lvl>
    <w:lvl w:ilvl="1">
      <w:start w:val="1"/>
      <w:numFmt w:val="bullet"/>
      <w:lvlText w:val="●"/>
      <w:lvlJc w:val="left"/>
      <w:pPr>
        <w:ind w:left="1440" w:hanging="360"/>
      </w:pPr>
      <w:rPr>
        <w:rFonts w:ascii="Noto Sans Symbols" w:eastAsia="Times New Roman" w:hAnsi="Noto Sans Symbols"/>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35">
    <w:nsid w:val="77CA4C45"/>
    <w:multiLevelType w:val="hybridMultilevel"/>
    <w:tmpl w:val="7EB442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8436DD3"/>
    <w:multiLevelType w:val="multilevel"/>
    <w:tmpl w:val="17C09432"/>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37">
    <w:nsid w:val="7CBD4295"/>
    <w:multiLevelType w:val="hybridMultilevel"/>
    <w:tmpl w:val="052837BC"/>
    <w:lvl w:ilvl="0" w:tplc="6B668946">
      <w:start w:val="1"/>
      <w:numFmt w:val="decimal"/>
      <w:lvlText w:val="%1."/>
      <w:lvlJc w:val="left"/>
      <w:pPr>
        <w:tabs>
          <w:tab w:val="num" w:pos="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F703906"/>
    <w:multiLevelType w:val="hybridMultilevel"/>
    <w:tmpl w:val="A04C1F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4"/>
  </w:num>
  <w:num w:numId="2">
    <w:abstractNumId w:val="10"/>
  </w:num>
  <w:num w:numId="3">
    <w:abstractNumId w:val="33"/>
  </w:num>
  <w:num w:numId="4">
    <w:abstractNumId w:val="4"/>
  </w:num>
  <w:num w:numId="5">
    <w:abstractNumId w:val="31"/>
  </w:num>
  <w:num w:numId="6">
    <w:abstractNumId w:val="2"/>
  </w:num>
  <w:num w:numId="7">
    <w:abstractNumId w:val="26"/>
  </w:num>
  <w:num w:numId="8">
    <w:abstractNumId w:val="8"/>
  </w:num>
  <w:num w:numId="9">
    <w:abstractNumId w:val="19"/>
  </w:num>
  <w:num w:numId="10">
    <w:abstractNumId w:val="11"/>
  </w:num>
  <w:num w:numId="11">
    <w:abstractNumId w:val="27"/>
  </w:num>
  <w:num w:numId="12">
    <w:abstractNumId w:val="36"/>
  </w:num>
  <w:num w:numId="13">
    <w:abstractNumId w:val="30"/>
  </w:num>
  <w:num w:numId="14">
    <w:abstractNumId w:val="23"/>
  </w:num>
  <w:num w:numId="15">
    <w:abstractNumId w:val="28"/>
  </w:num>
  <w:num w:numId="16">
    <w:abstractNumId w:val="14"/>
  </w:num>
  <w:num w:numId="17">
    <w:abstractNumId w:val="20"/>
  </w:num>
  <w:num w:numId="18">
    <w:abstractNumId w:val="17"/>
  </w:num>
  <w:num w:numId="19">
    <w:abstractNumId w:val="18"/>
  </w:num>
  <w:num w:numId="20">
    <w:abstractNumId w:val="32"/>
  </w:num>
  <w:num w:numId="21">
    <w:abstractNumId w:val="21"/>
  </w:num>
  <w:num w:numId="22">
    <w:abstractNumId w:val="15"/>
  </w:num>
  <w:num w:numId="23">
    <w:abstractNumId w:val="5"/>
  </w:num>
  <w:num w:numId="24">
    <w:abstractNumId w:val="35"/>
  </w:num>
  <w:num w:numId="25">
    <w:abstractNumId w:val="12"/>
  </w:num>
  <w:num w:numId="26">
    <w:abstractNumId w:val="25"/>
  </w:num>
  <w:num w:numId="27">
    <w:abstractNumId w:val="22"/>
  </w:num>
  <w:num w:numId="28">
    <w:abstractNumId w:val="3"/>
  </w:num>
  <w:num w:numId="29">
    <w:abstractNumId w:val="38"/>
  </w:num>
  <w:num w:numId="30">
    <w:abstractNumId w:val="37"/>
  </w:num>
  <w:num w:numId="31">
    <w:abstractNumId w:val="1"/>
  </w:num>
  <w:num w:numId="32">
    <w:abstractNumId w:val="29"/>
  </w:num>
  <w:num w:numId="33">
    <w:abstractNumId w:val="13"/>
  </w:num>
  <w:num w:numId="34">
    <w:abstractNumId w:val="7"/>
  </w:num>
  <w:num w:numId="35">
    <w:abstractNumId w:val="0"/>
  </w:num>
  <w:num w:numId="36">
    <w:abstractNumId w:val="16"/>
  </w:num>
  <w:num w:numId="37">
    <w:abstractNumId w:val="9"/>
  </w:num>
  <w:num w:numId="38">
    <w:abstractNumId w:val="24"/>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406"/>
    <w:rsid w:val="000536C3"/>
    <w:rsid w:val="00086C22"/>
    <w:rsid w:val="00087B7B"/>
    <w:rsid w:val="000C2D86"/>
    <w:rsid w:val="000C5371"/>
    <w:rsid w:val="00101EC4"/>
    <w:rsid w:val="00116BD8"/>
    <w:rsid w:val="00185C7E"/>
    <w:rsid w:val="001929D7"/>
    <w:rsid w:val="001A4B89"/>
    <w:rsid w:val="001C0DF5"/>
    <w:rsid w:val="001E558C"/>
    <w:rsid w:val="00211E30"/>
    <w:rsid w:val="00261745"/>
    <w:rsid w:val="002661C1"/>
    <w:rsid w:val="00285717"/>
    <w:rsid w:val="00290FAD"/>
    <w:rsid w:val="00297806"/>
    <w:rsid w:val="002A0376"/>
    <w:rsid w:val="002E2C96"/>
    <w:rsid w:val="00301FE0"/>
    <w:rsid w:val="00320CAB"/>
    <w:rsid w:val="003332D9"/>
    <w:rsid w:val="00344903"/>
    <w:rsid w:val="00347AD5"/>
    <w:rsid w:val="00354B45"/>
    <w:rsid w:val="00356D6A"/>
    <w:rsid w:val="00372730"/>
    <w:rsid w:val="00390DF5"/>
    <w:rsid w:val="003F763B"/>
    <w:rsid w:val="00443FEC"/>
    <w:rsid w:val="0046077C"/>
    <w:rsid w:val="00477406"/>
    <w:rsid w:val="004D0ABC"/>
    <w:rsid w:val="004D3164"/>
    <w:rsid w:val="005025D9"/>
    <w:rsid w:val="00521C71"/>
    <w:rsid w:val="005279E3"/>
    <w:rsid w:val="00542C76"/>
    <w:rsid w:val="00585B8A"/>
    <w:rsid w:val="00585E52"/>
    <w:rsid w:val="005D179B"/>
    <w:rsid w:val="005D6BA4"/>
    <w:rsid w:val="005E525F"/>
    <w:rsid w:val="005F14A8"/>
    <w:rsid w:val="005F1F0A"/>
    <w:rsid w:val="0060486D"/>
    <w:rsid w:val="0067297C"/>
    <w:rsid w:val="006D294D"/>
    <w:rsid w:val="006E1606"/>
    <w:rsid w:val="00731D0A"/>
    <w:rsid w:val="007457B4"/>
    <w:rsid w:val="00795B22"/>
    <w:rsid w:val="007973EA"/>
    <w:rsid w:val="007A355C"/>
    <w:rsid w:val="007A3B4C"/>
    <w:rsid w:val="007A67C1"/>
    <w:rsid w:val="007C2E03"/>
    <w:rsid w:val="007C67FD"/>
    <w:rsid w:val="007E135B"/>
    <w:rsid w:val="008036C3"/>
    <w:rsid w:val="00852E68"/>
    <w:rsid w:val="00870AC7"/>
    <w:rsid w:val="008A58D2"/>
    <w:rsid w:val="008A68F2"/>
    <w:rsid w:val="008B316A"/>
    <w:rsid w:val="008C1D6F"/>
    <w:rsid w:val="008D41DF"/>
    <w:rsid w:val="00907B11"/>
    <w:rsid w:val="0093515C"/>
    <w:rsid w:val="00944E12"/>
    <w:rsid w:val="0095040B"/>
    <w:rsid w:val="009548F5"/>
    <w:rsid w:val="0096129D"/>
    <w:rsid w:val="00961D0E"/>
    <w:rsid w:val="0097692D"/>
    <w:rsid w:val="00995BB9"/>
    <w:rsid w:val="009A2C61"/>
    <w:rsid w:val="009B233D"/>
    <w:rsid w:val="009C1607"/>
    <w:rsid w:val="009D02BF"/>
    <w:rsid w:val="009D2032"/>
    <w:rsid w:val="009E7DF9"/>
    <w:rsid w:val="00A25287"/>
    <w:rsid w:val="00A33DB5"/>
    <w:rsid w:val="00AC513C"/>
    <w:rsid w:val="00AD46A2"/>
    <w:rsid w:val="00AE225C"/>
    <w:rsid w:val="00B10D00"/>
    <w:rsid w:val="00B83EFC"/>
    <w:rsid w:val="00BB1AF5"/>
    <w:rsid w:val="00BB4D9E"/>
    <w:rsid w:val="00BB6E8F"/>
    <w:rsid w:val="00BC599F"/>
    <w:rsid w:val="00BD4CB7"/>
    <w:rsid w:val="00C17C6C"/>
    <w:rsid w:val="00C21D8D"/>
    <w:rsid w:val="00C21EC1"/>
    <w:rsid w:val="00C51F17"/>
    <w:rsid w:val="00C57BA6"/>
    <w:rsid w:val="00C71358"/>
    <w:rsid w:val="00C71CA0"/>
    <w:rsid w:val="00C7755E"/>
    <w:rsid w:val="00CA2181"/>
    <w:rsid w:val="00CB328A"/>
    <w:rsid w:val="00CC1742"/>
    <w:rsid w:val="00CD2F83"/>
    <w:rsid w:val="00D15512"/>
    <w:rsid w:val="00D27A31"/>
    <w:rsid w:val="00D44F45"/>
    <w:rsid w:val="00D46210"/>
    <w:rsid w:val="00E02261"/>
    <w:rsid w:val="00E04543"/>
    <w:rsid w:val="00E07E65"/>
    <w:rsid w:val="00E12D1D"/>
    <w:rsid w:val="00E42943"/>
    <w:rsid w:val="00E5655F"/>
    <w:rsid w:val="00E63804"/>
    <w:rsid w:val="00E663F2"/>
    <w:rsid w:val="00E7303A"/>
    <w:rsid w:val="00EA0054"/>
    <w:rsid w:val="00EB47C2"/>
    <w:rsid w:val="00ED203B"/>
    <w:rsid w:val="00EE366F"/>
    <w:rsid w:val="00EF5CFE"/>
    <w:rsid w:val="00F1697C"/>
    <w:rsid w:val="00F31225"/>
    <w:rsid w:val="00F42A03"/>
    <w:rsid w:val="00F633E8"/>
    <w:rsid w:val="00FB1E6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F633E8"/>
    <w:rPr>
      <w:color w:val="000000"/>
      <w:sz w:val="20"/>
      <w:szCs w:val="20"/>
    </w:rPr>
  </w:style>
  <w:style w:type="paragraph" w:styleId="Heading1">
    <w:name w:val="heading 1"/>
    <w:basedOn w:val="Normal"/>
    <w:next w:val="Normal"/>
    <w:link w:val="Heading1Char"/>
    <w:uiPriority w:val="99"/>
    <w:qFormat/>
    <w:rsid w:val="00F633E8"/>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F633E8"/>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F633E8"/>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F633E8"/>
    <w:pPr>
      <w:keepNext/>
      <w:keepLines/>
      <w:spacing w:before="240" w:after="40"/>
      <w:outlineLvl w:val="3"/>
    </w:pPr>
    <w:rPr>
      <w:b/>
      <w:sz w:val="24"/>
      <w:szCs w:val="24"/>
    </w:rPr>
  </w:style>
  <w:style w:type="paragraph" w:styleId="Heading5">
    <w:name w:val="heading 5"/>
    <w:basedOn w:val="Normal"/>
    <w:next w:val="Normal"/>
    <w:link w:val="Heading5Char"/>
    <w:uiPriority w:val="99"/>
    <w:qFormat/>
    <w:rsid w:val="00F633E8"/>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F633E8"/>
    <w:pPr>
      <w:keepNext/>
      <w:keepLines/>
      <w:spacing w:before="200" w:after="40"/>
      <w:outlineLvl w:val="5"/>
    </w:pPr>
    <w:rPr>
      <w: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color w:val="000000"/>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color w:val="000000"/>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color w:val="000000"/>
    </w:rPr>
  </w:style>
  <w:style w:type="table" w:customStyle="1" w:styleId="TableNormal1">
    <w:name w:val="Table Normal1"/>
    <w:uiPriority w:val="99"/>
    <w:rsid w:val="00F633E8"/>
    <w:rPr>
      <w:color w:val="000000"/>
      <w:sz w:val="20"/>
      <w:szCs w:val="20"/>
    </w:rPr>
    <w:tblPr>
      <w:tblCellMar>
        <w:top w:w="0" w:type="dxa"/>
        <w:left w:w="0" w:type="dxa"/>
        <w:bottom w:w="0" w:type="dxa"/>
        <w:right w:w="0" w:type="dxa"/>
      </w:tblCellMar>
    </w:tblPr>
  </w:style>
  <w:style w:type="paragraph" w:styleId="Title">
    <w:name w:val="Title"/>
    <w:basedOn w:val="Normal"/>
    <w:next w:val="Normal"/>
    <w:link w:val="TitleChar"/>
    <w:uiPriority w:val="99"/>
    <w:qFormat/>
    <w:rsid w:val="00F633E8"/>
    <w:pPr>
      <w:keepNext/>
      <w:keepLines/>
      <w:spacing w:before="480" w:after="120"/>
    </w:pPr>
    <w:rPr>
      <w:b/>
      <w:sz w:val="72"/>
      <w:szCs w:val="72"/>
    </w:rPr>
  </w:style>
  <w:style w:type="character" w:customStyle="1" w:styleId="TitleChar">
    <w:name w:val="Title Char"/>
    <w:basedOn w:val="DefaultParagraphFont"/>
    <w:link w:val="Title"/>
    <w:uiPriority w:val="99"/>
    <w:locked/>
    <w:rPr>
      <w:rFonts w:ascii="Cambria" w:hAnsi="Cambria" w:cs="Times New Roman"/>
      <w:b/>
      <w:bCs/>
      <w:color w:val="000000"/>
      <w:kern w:val="28"/>
      <w:sz w:val="32"/>
      <w:szCs w:val="32"/>
    </w:rPr>
  </w:style>
  <w:style w:type="paragraph" w:styleId="Subtitle">
    <w:name w:val="Subtitle"/>
    <w:basedOn w:val="Normal"/>
    <w:next w:val="Normal"/>
    <w:link w:val="SubtitleChar"/>
    <w:uiPriority w:val="99"/>
    <w:qFormat/>
    <w:rsid w:val="00F633E8"/>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Pr>
      <w:rFonts w:ascii="Cambria" w:hAnsi="Cambria" w:cs="Times New Roman"/>
      <w:color w:val="000000"/>
      <w:sz w:val="24"/>
      <w:szCs w:val="24"/>
    </w:rPr>
  </w:style>
  <w:style w:type="paragraph" w:styleId="BodyText">
    <w:name w:val="Body Text"/>
    <w:basedOn w:val="Normal"/>
    <w:link w:val="BodyTextChar"/>
    <w:uiPriority w:val="99"/>
    <w:rsid w:val="00870AC7"/>
    <w:pPr>
      <w:widowControl w:val="0"/>
      <w:suppressAutoHyphens/>
      <w:spacing w:after="120"/>
    </w:pPr>
    <w:rPr>
      <w:rFonts w:eastAsia="Droid Sans Fallback" w:cs="Lohit Hindi"/>
      <w:color w:val="auto"/>
      <w:kern w:val="1"/>
      <w:sz w:val="24"/>
      <w:szCs w:val="24"/>
      <w:lang w:eastAsia="hi-IN" w:bidi="hi-IN"/>
    </w:rPr>
  </w:style>
  <w:style w:type="character" w:customStyle="1" w:styleId="BodyTextChar">
    <w:name w:val="Body Text Char"/>
    <w:basedOn w:val="DefaultParagraphFont"/>
    <w:link w:val="BodyText"/>
    <w:uiPriority w:val="99"/>
    <w:locked/>
    <w:rsid w:val="00870AC7"/>
    <w:rPr>
      <w:rFonts w:eastAsia="Droid Sans Fallback" w:cs="Times New Roman"/>
      <w:kern w:val="1"/>
      <w:sz w:val="24"/>
      <w:lang w:eastAsia="hi-IN" w:bidi="hi-IN"/>
    </w:rPr>
  </w:style>
  <w:style w:type="paragraph" w:styleId="TOCHeading">
    <w:name w:val="TOC Heading"/>
    <w:basedOn w:val="Heading1"/>
    <w:next w:val="Normal"/>
    <w:uiPriority w:val="99"/>
    <w:qFormat/>
    <w:rsid w:val="00870AC7"/>
    <w:pPr>
      <w:spacing w:after="0" w:line="276" w:lineRule="auto"/>
    </w:pPr>
    <w:rPr>
      <w:rFonts w:ascii="Cambria" w:hAnsi="Cambria" w:cs="Cambria"/>
      <w:bCs/>
      <w:color w:val="365F91"/>
      <w:kern w:val="1"/>
      <w:sz w:val="28"/>
      <w:szCs w:val="28"/>
      <w:lang w:eastAsia="ar-SA"/>
    </w:rPr>
  </w:style>
  <w:style w:type="paragraph" w:styleId="ListParagraph">
    <w:name w:val="List Paragraph"/>
    <w:basedOn w:val="Normal"/>
    <w:uiPriority w:val="99"/>
    <w:qFormat/>
    <w:rsid w:val="00870AC7"/>
    <w:pPr>
      <w:ind w:left="708"/>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372</TotalTime>
  <Pages>19</Pages>
  <Words>5523</Words>
  <Characters>31482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Общие правила</dc:title>
  <dc:subject/>
  <dc:creator>Синдром Зверя</dc:creator>
  <cp:keywords/>
  <dc:description/>
  <cp:lastModifiedBy>Тао</cp:lastModifiedBy>
  <cp:revision>6</cp:revision>
  <dcterms:created xsi:type="dcterms:W3CDTF">2018-05-21T11:39:00Z</dcterms:created>
  <dcterms:modified xsi:type="dcterms:W3CDTF">2018-05-24T21:38:00Z</dcterms:modified>
</cp:coreProperties>
</file>