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409" w:rsidRPr="004F07E3" w:rsidRDefault="006A4409" w:rsidP="004F07E3">
      <w:pPr>
        <w:rPr>
          <w:b/>
          <w:bCs/>
          <w:sz w:val="28"/>
          <w:szCs w:val="28"/>
        </w:rPr>
      </w:pPr>
      <w:r w:rsidRPr="004F07E3">
        <w:rPr>
          <w:b/>
          <w:bCs/>
          <w:sz w:val="28"/>
          <w:szCs w:val="28"/>
        </w:rPr>
        <w:t>Полные правила игры "Где Моя Корова?"</w:t>
      </w:r>
      <w:r>
        <w:rPr>
          <w:b/>
          <w:bCs/>
          <w:sz w:val="28"/>
          <w:szCs w:val="28"/>
        </w:rPr>
        <w:t xml:space="preserve"> </w:t>
      </w:r>
      <w:r w:rsidRPr="00A113F7">
        <w:rPr>
          <w:sz w:val="20"/>
          <w:szCs w:val="20"/>
        </w:rPr>
        <w:t>(версия 1.2 от 05.09</w:t>
      </w:r>
      <w:r>
        <w:rPr>
          <w:sz w:val="20"/>
          <w:szCs w:val="20"/>
        </w:rPr>
        <w:t>.2024</w:t>
      </w:r>
      <w:r w:rsidRPr="00A113F7">
        <w:rPr>
          <w:sz w:val="20"/>
          <w:szCs w:val="20"/>
        </w:rPr>
        <w:t>)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Default="006A4409" w:rsidP="004F07E3">
      <w:pPr>
        <w:keepNext/>
      </w:pPr>
      <w:r w:rsidRPr="004F07E3">
        <w:rPr>
          <w:b/>
          <w:bCs/>
        </w:rPr>
        <w:t>ПРАВИЛА ПО БОЕВКЕ, ЛЕЧЕНИЮ И СМЕРТИ</w:t>
      </w:r>
    </w:p>
    <w:p w:rsidR="006A4409" w:rsidRDefault="006A4409" w:rsidP="004F07E3">
      <w:pPr>
        <w:keepNext/>
      </w:pPr>
    </w:p>
    <w:p w:rsidR="006A4409" w:rsidRDefault="006A4409" w:rsidP="004F07E3">
      <w:r>
        <w:t>Игровое оружие:</w:t>
      </w:r>
    </w:p>
    <w:p w:rsidR="006A4409" w:rsidRDefault="006A4409" w:rsidP="004F07E3">
      <w:r w:rsidRPr="004F07E3">
        <w:rPr>
          <w:b/>
          <w:bCs/>
        </w:rPr>
        <w:t>1. Надувное оружие</w:t>
      </w:r>
      <w:r>
        <w:t xml:space="preserve"> или длинные воздушные шарики (могут быть хоть сковородой, хоть топором, хоть двуручным мечом, хоть тролльей дубиной – нам придется это ВООБРАЗИТЬ и дубасить друг друга соответствующими движениями).</w:t>
      </w:r>
    </w:p>
    <w:p w:rsidR="006A4409" w:rsidRDefault="006A4409" w:rsidP="004F07E3">
      <w:r>
        <w:t>Надувное игровое оружие можно приобрести в специальной лавке при Страже.</w:t>
      </w:r>
    </w:p>
    <w:p w:rsidR="006A4409" w:rsidRDefault="006A4409" w:rsidP="004F07E3">
      <w:r>
        <w:t>С макетом оружия из других материалов можно ходить для красоты. Но для драки использовать его надувной эквивалент.</w:t>
      </w:r>
    </w:p>
    <w:p w:rsidR="006A4409" w:rsidRDefault="006A4409" w:rsidP="004F07E3"/>
    <w:p w:rsidR="006A4409" w:rsidRDefault="006A4409" w:rsidP="004F07E3">
      <w:r w:rsidRPr="004F07E3">
        <w:rPr>
          <w:b/>
          <w:bCs/>
        </w:rPr>
        <w:t>2. Мягкие камни и кирпичи, а также «гномий хлеб» и бревна/дубинки</w:t>
      </w:r>
      <w:r>
        <w:t xml:space="preserve"> (подушки соответствующего вида).</w:t>
      </w:r>
    </w:p>
    <w:p w:rsidR="006A4409" w:rsidRDefault="006A4409" w:rsidP="004F07E3">
      <w:r>
        <w:t>В игре камни и кирпичи можно выковырять из мостовых и стен Анк-Морпорка, а гномий хлеб – купить в пекарне Ломозуба.</w:t>
      </w:r>
    </w:p>
    <w:p w:rsidR="006A4409" w:rsidRDefault="006A4409" w:rsidP="004F07E3"/>
    <w:p w:rsidR="006A4409" w:rsidRDefault="006A4409" w:rsidP="004F07E3">
      <w:r>
        <w:t>Поражаемая зона – полная, но специально по лицу бить не следует.</w:t>
      </w:r>
    </w:p>
    <w:p w:rsidR="006A4409" w:rsidRDefault="006A4409" w:rsidP="004F07E3">
      <w:r>
        <w:t>1 удар любым оружием = 1 синяк. Наклейки с синяками получаем у мастеров и наклеиваем на себя сами (с отыгрышем «ой как больно!» и хватанием за больное место).</w:t>
      </w:r>
    </w:p>
    <w:p w:rsidR="006A4409" w:rsidRDefault="006A4409" w:rsidP="004F07E3">
      <w:r>
        <w:t>Синяки лечатся у лекаря, сами не проходят.</w:t>
      </w:r>
    </w:p>
    <w:p w:rsidR="006A4409" w:rsidRDefault="006A4409" w:rsidP="004F07E3">
      <w:r>
        <w:t>Три синяка (для троллей – пять) = тяжелое ранение (персонаж может только лежать и говорить слабым голосом).</w:t>
      </w:r>
    </w:p>
    <w:p w:rsidR="006A4409" w:rsidRDefault="006A4409" w:rsidP="004F07E3"/>
    <w:p w:rsidR="006A4409" w:rsidRDefault="006A4409" w:rsidP="004F07E3">
      <w:r>
        <w:t>Вероятность успеха лечения определяет лекарь при помощи кубика по специальной лекарской таблице (с учетом различных факторов, таких как, например, (не-)попадание в Жизненно Важные Органы). Для ориентировки – если у вас три синяка на заднице, вы вряд ли умрете (хотя может оказаться, что новый орган, использованный для восстановления вашей целостности, умеет вилять хвостом), а если вам пять раз попали тролльей дубинкой по голове – шансы выжить невелики.</w:t>
      </w:r>
    </w:p>
    <w:p w:rsidR="006A4409" w:rsidRDefault="006A4409" w:rsidP="004F07E3">
      <w:r>
        <w:t>Лекарь на свое усмотрение определяет необходимую терапию, но вы остаетесь в игре дееспособными. Можете хоть на одной ноге прыгать (если тяжесть ранения позволяет), удирая от дамы/джентельмена с клизмой.</w:t>
      </w:r>
    </w:p>
    <w:p w:rsidR="006A4409" w:rsidRDefault="006A4409" w:rsidP="004F07E3"/>
    <w:p w:rsidR="006A4409" w:rsidRDefault="006A4409" w:rsidP="004F07E3">
      <w:r>
        <w:t>Доспех защищает то, что прикрывает. Доспех может быть из любого материала, если он выглядит, как доспех, включая футболку с соответствующей картинкой.</w:t>
      </w:r>
    </w:p>
    <w:p w:rsidR="006A4409" w:rsidRDefault="006A4409" w:rsidP="004F07E3"/>
    <w:p w:rsidR="006A4409" w:rsidRDefault="006A4409" w:rsidP="004F07E3">
      <w:r w:rsidRPr="004F07E3">
        <w:rPr>
          <w:b/>
          <w:bCs/>
        </w:rPr>
        <w:t>3. Огнедышащие драконы и огнеметы.</w:t>
      </w:r>
      <w:r>
        <w:t xml:space="preserve"> Огонь моделируется брызгалками с водой.</w:t>
      </w:r>
    </w:p>
    <w:p w:rsidR="006A4409" w:rsidRDefault="006A4409" w:rsidP="004F07E3">
      <w:r>
        <w:t>От огня доспех не защищает. Если в вас попал огонь – вы загорелись (см. раздел "Пожары").</w:t>
      </w:r>
    </w:p>
    <w:p w:rsidR="006A4409" w:rsidRDefault="006A4409" w:rsidP="004F07E3"/>
    <w:p w:rsidR="006A4409" w:rsidRDefault="006A4409" w:rsidP="004F07E3">
      <w:r w:rsidRPr="004F07E3">
        <w:rPr>
          <w:b/>
          <w:bCs/>
        </w:rPr>
        <w:t>4. Бой врукопашную.</w:t>
      </w:r>
      <w:r>
        <w:t xml:space="preserve"> Отыгрывается «ладушками». Кто первым сбился — пропустил удар и получает «синяк» на любой части тела, по усмотрению «ударившего». Человек с любым оружием заведомо имеет преимущество перед невооруженным. То есть вооруженный может бить невооруженного, а тому ответить нечем.</w:t>
      </w:r>
    </w:p>
    <w:p w:rsidR="006A4409" w:rsidRDefault="006A4409" w:rsidP="004F07E3"/>
    <w:p w:rsidR="006A4409" w:rsidRDefault="006A4409" w:rsidP="004F07E3">
      <w:pPr>
        <w:keepNext/>
      </w:pPr>
      <w:r>
        <w:t xml:space="preserve">= </w:t>
      </w:r>
      <w:r w:rsidRPr="004F07E3">
        <w:rPr>
          <w:u w:val="single"/>
        </w:rPr>
        <w:t>Официальные дуэли</w:t>
      </w:r>
    </w:p>
    <w:p w:rsidR="006A4409" w:rsidRDefault="006A4409" w:rsidP="004F07E3">
      <w:r>
        <w:t>Могут быть проведены на оружии или врукопашную. Проводятся при лорде Витинари. По закону Анк-Морпорка, именно он выступает судьей. Более того, он обязан отложить свои важные дела, чтобы выступить судьей на дуэли, на которую подали заявку. Дуэль проводится согласно официальному Положению о Дуэлях Города Анк-Морпорка.</w:t>
      </w:r>
    </w:p>
    <w:p w:rsidR="006A4409" w:rsidRDefault="006A4409" w:rsidP="004F07E3"/>
    <w:p w:rsidR="006A4409" w:rsidRDefault="006A4409" w:rsidP="004F07E3">
      <w:pPr>
        <w:keepNext/>
      </w:pPr>
      <w:r>
        <w:t xml:space="preserve">= </w:t>
      </w:r>
      <w:r w:rsidRPr="004F07E3">
        <w:rPr>
          <w:u w:val="single"/>
        </w:rPr>
        <w:t>Связывание и оглушение</w:t>
      </w:r>
    </w:p>
    <w:p w:rsidR="006A4409" w:rsidRDefault="006A4409" w:rsidP="004F07E3">
      <w:r>
        <w:t>Связывание отыгрывается веревкой или кандалами. Связанными руками ничего нельзя делать, со связанными ногами нельзя ходить. Освободиться можно только с посторонней помощью (веревку – развязать или разрезать, кандалы – открыть ключом или разбить гномьими кузнечными инструментами).</w:t>
      </w:r>
    </w:p>
    <w:p w:rsidR="006A4409" w:rsidRDefault="006A4409" w:rsidP="004F07E3">
      <w:r>
        <w:t>Связать можно не сопротивляющегося персонажа (добровольно подчинившегося, тяжело раненого и т.п.)</w:t>
      </w:r>
    </w:p>
    <w:p w:rsidR="006A4409" w:rsidRDefault="006A4409" w:rsidP="004F07E3">
      <w:r>
        <w:t>Оглушения НЕТ.</w:t>
      </w:r>
    </w:p>
    <w:p w:rsidR="006A4409" w:rsidRDefault="006A4409" w:rsidP="004F07E3"/>
    <w:p w:rsidR="006A4409" w:rsidRDefault="006A4409" w:rsidP="004F07E3">
      <w:pPr>
        <w:keepNext/>
      </w:pPr>
      <w:r>
        <w:t xml:space="preserve">= </w:t>
      </w:r>
      <w:r w:rsidRPr="004F07E3">
        <w:rPr>
          <w:u w:val="single"/>
        </w:rPr>
        <w:t>Смерть и посмертие</w:t>
      </w:r>
    </w:p>
    <w:p w:rsidR="006A4409" w:rsidRDefault="006A4409" w:rsidP="004F07E3">
      <w:r>
        <w:t>Персонаж может умереть (несчастные случаи, дуэли, покушения, фастфуд, да мало ли).</w:t>
      </w:r>
    </w:p>
    <w:p w:rsidR="006A4409" w:rsidRDefault="006A4409" w:rsidP="004F07E3">
      <w:r>
        <w:t>Если персонаж умирает, игрок остается в игре (новым персонажем, зомби и т. д. – в зависимости от обстоятельств смерти).</w:t>
      </w:r>
    </w:p>
    <w:p w:rsidR="006A4409" w:rsidRDefault="006A4409" w:rsidP="004F07E3"/>
    <w:p w:rsidR="006A4409" w:rsidRDefault="006A4409" w:rsidP="004F07E3">
      <w:r>
        <w:t>Умер ли персонаж – определяет лекарь (Игорь/Игорина).</w:t>
      </w:r>
    </w:p>
    <w:p w:rsidR="006A4409" w:rsidRDefault="006A4409" w:rsidP="004F07E3"/>
    <w:p w:rsidR="006A4409" w:rsidRDefault="006A4409" w:rsidP="004F07E3">
      <w:r>
        <w:t>Умершего персонажа следует похоронить по любой угодной вам традиции (после этого игрок сможет пойти к мастеру и определить, как он будет продолжать игру).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ПОЖАРЫ:</w:t>
      </w:r>
    </w:p>
    <w:p w:rsidR="006A4409" w:rsidRDefault="006A4409" w:rsidP="004F07E3">
      <w:r>
        <w:t>Любой объект Плоского мира можно поджечь.</w:t>
      </w:r>
    </w:p>
    <w:p w:rsidR="006A4409" w:rsidRDefault="006A4409" w:rsidP="004F07E3">
      <w:r>
        <w:t>Для этого требуется ресурс «горючая смесь» (добывается в игре). Выглядит как пустая емкость, снабженная этикеткой и аудио-колонкой.</w:t>
      </w:r>
    </w:p>
    <w:p w:rsidR="006A4409" w:rsidRDefault="006A4409" w:rsidP="004F07E3"/>
    <w:p w:rsidR="006A4409" w:rsidRDefault="006A4409" w:rsidP="004F07E3">
      <w:r>
        <w:t>Отыгрываем поджог, после чего на видном месте возле объекта возгорания ставим емкость, с подписью на этикетке: «Пожар! Горит замок Витинари! Сгорит в 16.30» (указываем время, отсчитав 15 минут от момента поджога), включаем колонку со звуками пожара.</w:t>
      </w:r>
    </w:p>
    <w:p w:rsidR="006A4409" w:rsidRDefault="006A4409" w:rsidP="004F07E3"/>
    <w:p w:rsidR="006A4409" w:rsidRDefault="006A4409" w:rsidP="004F07E3">
      <w:r>
        <w:t>Чтобы потушить пожар, надо заполнить пустую емкость водой, передавая воду (в любых посудинах) из рук в руки по цепочке. Перемещаться в цепочке можно только на пару шагов вправо-влево. Т.е. цепочка должна быть такой длины, чтобы, встав друг от друга на расстоянии пары шагов, можно было доставить воду к объекту горения.</w:t>
      </w:r>
    </w:p>
    <w:p w:rsidR="006A4409" w:rsidRDefault="006A4409" w:rsidP="004F07E3"/>
    <w:p w:rsidR="006A4409" w:rsidRDefault="006A4409" w:rsidP="004F07E3">
      <w:r>
        <w:t>Если не успели наполнить емкость за 15 минут – объект сгорел (вам сообщит об этом аудиозапись).</w:t>
      </w:r>
    </w:p>
    <w:p w:rsidR="006A4409" w:rsidRDefault="006A4409" w:rsidP="004F07E3"/>
    <w:p w:rsidR="006A4409" w:rsidRDefault="006A4409" w:rsidP="004F07E3">
      <w:r>
        <w:t>Гореть могут не только неодушевленные объекты, но и живые существа.</w:t>
      </w:r>
    </w:p>
    <w:p w:rsidR="006A4409" w:rsidRDefault="006A4409" w:rsidP="004F07E3">
      <w:r>
        <w:t>Живое существо можно поджечь драконом или огнеметом, либо оно может загореться по другим причинам.</w:t>
      </w:r>
    </w:p>
    <w:p w:rsidR="006A4409" w:rsidRDefault="006A4409" w:rsidP="004F07E3">
      <w:r>
        <w:t>После попадания «огня» на живое существо оно лишается способности к самостоятельным действиям (у него болевой шок), может стоять на месте и кричать: «Помогите, горю!»</w:t>
      </w:r>
    </w:p>
    <w:p w:rsidR="006A4409" w:rsidRDefault="006A4409" w:rsidP="004F07E3">
      <w:r>
        <w:t>Если живое существо потушили в течение 10 минут (достаточно доставить к нему по цепочке 5 порций воды в любых посудинах), оно выживает с тяжелым ранением.</w:t>
      </w:r>
    </w:p>
    <w:p w:rsidR="006A4409" w:rsidRDefault="006A4409" w:rsidP="004F07E3">
      <w:r>
        <w:t>В противном случае – превращается в обгорелые останки.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ПОЕЗДКИ:</w:t>
      </w:r>
    </w:p>
    <w:p w:rsidR="006A4409" w:rsidRDefault="006A4409" w:rsidP="004F07E3">
      <w:r>
        <w:t>Путешествовать можно пешим ходом (внутри Анк-Морпорка, внутри Убервальда, в пределах Кумской долины), транспортным средством (кэбом, в паланкине).</w:t>
      </w:r>
    </w:p>
    <w:p w:rsidR="006A4409" w:rsidRDefault="006A4409" w:rsidP="004F07E3"/>
    <w:p w:rsidR="006A4409" w:rsidRDefault="006A4409" w:rsidP="004F07E3">
      <w:r>
        <w:t>До Убервальда и Кумской долины и обратно можно добраться только транспортным средством.</w:t>
      </w:r>
    </w:p>
    <w:p w:rsidR="006A4409" w:rsidRDefault="006A4409" w:rsidP="004F07E3">
      <w:r>
        <w:t>Дорога в кэбе или в паланкине из Анк-Морпорка до Убервальда занимает 10 минут, до Кумской долины – 15 минут (с Убервальдом в качестве промежуточного пункта).</w:t>
      </w:r>
    </w:p>
    <w:p w:rsidR="006A4409" w:rsidRDefault="006A4409" w:rsidP="004F07E3"/>
    <w:p w:rsidR="006A4409" w:rsidRDefault="006A4409" w:rsidP="004F07E3">
      <w:r>
        <w:t>Внутри города тратим на дорогу столько времени, сколько нам объективно требуется в условиях игры. Кэб внутри города будет служить скорее местом кулуарных бесед, нежели способом быстрого передвижения :)</w:t>
      </w:r>
    </w:p>
    <w:p w:rsidR="006A4409" w:rsidRDefault="006A4409" w:rsidP="004F07E3"/>
    <w:p w:rsidR="006A4409" w:rsidRDefault="006A4409" w:rsidP="004F07E3">
      <w:r>
        <w:t xml:space="preserve">= </w:t>
      </w:r>
      <w:r w:rsidRPr="004F07E3">
        <w:rPr>
          <w:b/>
          <w:bCs/>
        </w:rPr>
        <w:t>Кэб</w:t>
      </w:r>
      <w:r>
        <w:t xml:space="preserve"> (место, обозначенное как кэб) – сидим, качаемся на кочках под разговоры друг с другом. Поем, храпим, потребляем дорожные припасы, в общем – едем)) Садимся в кэб – вешаем табличку «занято». Сходим – вешаем табличку «свободно». Поездка в кэбе стоит денег. Будем считать, что у нас касса самообслуживания. Оставляете в коробке деньги, берете билетик (билетики не выбрасывайте, пригодятся).</w:t>
      </w:r>
    </w:p>
    <w:p w:rsidR="006A4409" w:rsidRDefault="006A4409" w:rsidP="004F07E3"/>
    <w:p w:rsidR="006A4409" w:rsidRDefault="006A4409" w:rsidP="004F07E3">
      <w:r>
        <w:t xml:space="preserve">= </w:t>
      </w:r>
      <w:r w:rsidRPr="004F07E3">
        <w:rPr>
          <w:b/>
          <w:bCs/>
        </w:rPr>
        <w:t>Паланкин</w:t>
      </w:r>
      <w:r>
        <w:t xml:space="preserve"> – </w:t>
      </w:r>
      <w:r w:rsidRPr="004F07E3">
        <w:rPr>
          <w:spacing w:val="-2"/>
        </w:rPr>
        <w:t>зонтик, на который привешена занавесь, таким образом, чтобы скрывать вас хотя бы до пояса. В паланкине могут уместиться 2 человека (тролля, гнома, собаки и т.д.).</w:t>
      </w:r>
    </w:p>
    <w:p w:rsidR="006A4409" w:rsidRDefault="006A4409" w:rsidP="004F07E3">
      <w:r>
        <w:t>Паланкин можно арендовать, либо завести свой личный.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«МАСТЕРСКИЙ СТОЛ»:</w:t>
      </w:r>
    </w:p>
    <w:p w:rsidR="006A4409" w:rsidRDefault="006A4409" w:rsidP="004F07E3">
      <w:r>
        <w:t>Обратившись в «Мастерский стол», вы можете попробовать добыть все, что не реализуется на игре силами игроков, но может быть в городе.</w:t>
      </w:r>
    </w:p>
    <w:p w:rsidR="006A4409" w:rsidRDefault="006A4409" w:rsidP="004F07E3"/>
    <w:p w:rsidR="006A4409" w:rsidRDefault="006A4409" w:rsidP="004F07E3">
      <w:r>
        <w:t>Например, получить сведения из городского архива, составить завещание у нотариуса, обратиться к ювелиру для оценки драгоценностей, заказать крупную партию живых кур с доставкой, нанять банду разбойников и т.п. Все, что вам придет в голову.</w:t>
      </w:r>
    </w:p>
    <w:p w:rsidR="006A4409" w:rsidRDefault="006A4409" w:rsidP="004F07E3">
      <w:r>
        <w:t>Мастера либо назовут условия (сколько требуется денег и/или ресурсов), либо сообщат, что в настоящее время желаемое невозможно, либо посоветуют, к кому из персонажей в игре обратиться с этим вопросом.</w:t>
      </w:r>
    </w:p>
    <w:p w:rsidR="006A4409" w:rsidRDefault="006A4409" w:rsidP="004F07E3">
      <w:r>
        <w:t>В общем, вы можете сыграть с «виртуальным городом и окрестностями», если вам это будет нужно.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СЕРТИФИКАТЫ и ЧИПЫ:</w:t>
      </w:r>
    </w:p>
    <w:p w:rsidR="006A4409" w:rsidRDefault="006A4409" w:rsidP="004F07E3">
      <w:r>
        <w:t>Сертификатом или чипом могут быть обозначены:</w:t>
      </w:r>
    </w:p>
    <w:p w:rsidR="006A4409" w:rsidRDefault="006A4409" w:rsidP="004F07E3">
      <w:r>
        <w:t>- Личные способности (например, «превращаться в стаю летучих мышей»)</w:t>
      </w:r>
    </w:p>
    <w:p w:rsidR="006A4409" w:rsidRDefault="006A4409" w:rsidP="004F07E3">
      <w:r>
        <w:t>- Свойства предметов (например, «серебряный кинжал», «яд»)</w:t>
      </w:r>
    </w:p>
    <w:p w:rsidR="006A4409" w:rsidRDefault="006A4409" w:rsidP="004F07E3">
      <w:r>
        <w:t>- Свойства мест (например, «узкий коридор, пройти можно только по одному»)</w:t>
      </w:r>
    </w:p>
    <w:p w:rsidR="006A4409" w:rsidRDefault="006A4409" w:rsidP="004F07E3">
      <w:r>
        <w:t>- События (например, «вы превратились в говорящую птицу») и т.п.</w:t>
      </w:r>
    </w:p>
    <w:p w:rsidR="006A4409" w:rsidRDefault="006A4409" w:rsidP="004F07E3"/>
    <w:p w:rsidR="006A4409" w:rsidRDefault="006A4409" w:rsidP="004F07E3">
      <w:r>
        <w:t>Также все вышеперечисленное может быть изложено мастером/игротехником на словах.</w:t>
      </w:r>
    </w:p>
    <w:p w:rsidR="006A4409" w:rsidRDefault="006A4409" w:rsidP="004F07E3">
      <w:r>
        <w:t>Персонажами «с правом игротехнического слова» являются Игорь (по вопросам лечения/смерти) и Волшебник (по вопросам пребывания в Незримом Университете, в форме словесного данжа).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ИГРОВЫЕ ДЕНЬГИ:</w:t>
      </w:r>
    </w:p>
    <w:p w:rsidR="006A4409" w:rsidRDefault="006A4409" w:rsidP="004F07E3">
      <w:r>
        <w:t>1. Анк-Морпоркские доллары и пенсы (монеты). 1 доллар = 100 пенсов.</w:t>
      </w:r>
    </w:p>
    <w:p w:rsidR="006A4409" w:rsidRDefault="006A4409" w:rsidP="004F07E3">
      <w:r>
        <w:t>2. Марки Анк-Морпоркского Почтамта, имеющие хождение наряду с монетами.</w:t>
      </w:r>
    </w:p>
    <w:p w:rsidR="006A4409" w:rsidRDefault="006A4409" w:rsidP="004F07E3">
      <w:r>
        <w:t>3. Счета в банке и банковские чеки, в т.ч. на крупные суммы.</w:t>
      </w:r>
    </w:p>
    <w:p w:rsidR="006A4409" w:rsidRDefault="006A4409" w:rsidP="004F07E3">
      <w:r>
        <w:t>4. Бумажные банкноты, если Мокриц фон Губвиг сможет их ввести в обращение)</w:t>
      </w:r>
    </w:p>
    <w:p w:rsidR="006A4409" w:rsidRDefault="006A4409" w:rsidP="004F07E3"/>
    <w:p w:rsidR="006A4409" w:rsidRDefault="006A4409" w:rsidP="004F07E3">
      <w:r>
        <w:t>Также в игре есть золото и драгоценные камни (их точную стоимость можно уточнить у ювелира через «Мастерский стол»).</w:t>
      </w:r>
    </w:p>
    <w:p w:rsidR="006A4409" w:rsidRDefault="006A4409" w:rsidP="004F07E3"/>
    <w:p w:rsidR="006A4409" w:rsidRDefault="006A4409" w:rsidP="004F07E3">
      <w:r>
        <w:t>Ориентировочные цены:</w:t>
      </w:r>
    </w:p>
    <w:p w:rsidR="006A4409" w:rsidRDefault="006A4409" w:rsidP="004F07E3">
      <w:r>
        <w:t>- чашка клатчского кофе: 10 пенсов</w:t>
      </w:r>
    </w:p>
    <w:p w:rsidR="006A4409" w:rsidRDefault="006A4409" w:rsidP="004F07E3">
      <w:r>
        <w:t>- сосиска от Достабля: 30 пенсов (и себя режет без ножа!)</w:t>
      </w:r>
    </w:p>
    <w:p w:rsidR="006A4409" w:rsidRDefault="006A4409" w:rsidP="004F07E3">
      <w:r>
        <w:t>- коктейль в баре: 50 пенсов</w:t>
      </w:r>
    </w:p>
    <w:p w:rsidR="006A4409" w:rsidRDefault="006A4409" w:rsidP="004F07E3">
      <w:r>
        <w:t>- билет на кэб до Убервальда: 5 долларов</w:t>
      </w:r>
    </w:p>
    <w:p w:rsidR="006A4409" w:rsidRDefault="006A4409" w:rsidP="004F07E3">
      <w:r>
        <w:t>- поездка по городу в кэбе: 30 пенсов</w:t>
      </w:r>
    </w:p>
    <w:p w:rsidR="006A4409" w:rsidRDefault="006A4409" w:rsidP="004F07E3">
      <w:r>
        <w:t>- обычный меч: 15 долларов</w:t>
      </w:r>
    </w:p>
    <w:p w:rsidR="006A4409" w:rsidRDefault="006A4409" w:rsidP="004F07E3">
      <w:r>
        <w:t>- дневное довольствие стражника (выдается 2 раза за игру): 1-2 доллара (в зависимости от звания)</w:t>
      </w:r>
    </w:p>
    <w:p w:rsidR="006A4409" w:rsidRDefault="006A4409" w:rsidP="004F07E3">
      <w:r>
        <w:t>- ежегодный взнос в Гильдию воров: 100 долларов для аристократии, 30 долларов для прочих граждан</w:t>
      </w:r>
    </w:p>
    <w:p w:rsidR="006A4409" w:rsidRDefault="006A4409" w:rsidP="004F07E3">
      <w:r>
        <w:t>- строительство небольшого, но приличного дома: 10 тыс. долларов</w:t>
      </w:r>
    </w:p>
    <w:p w:rsidR="006A4409" w:rsidRDefault="006A4409" w:rsidP="004F07E3">
      <w:r>
        <w:t>- убийство лорда Витинари: 1 млн. долларов</w:t>
      </w:r>
    </w:p>
    <w:p w:rsidR="006A4409" w:rsidRDefault="006A4409" w:rsidP="004F07E3"/>
    <w:p w:rsidR="006A4409" w:rsidRDefault="006A4409" w:rsidP="004F07E3">
      <w:r>
        <w:t>Для ориентировки в прочих ценах предлагаем исходить из примерной пропорции 10 пенсов = 100 рублей, 1 доллар = 1000 рублей.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ВОРОВСТВО:</w:t>
      </w:r>
    </w:p>
    <w:p w:rsidR="006A4409" w:rsidRDefault="006A4409" w:rsidP="004F07E3">
      <w:r>
        <w:t>1. Воровство «вживую»: можно физически стащить игровые предметы (деньги, игровые бумаги, игровое оружие, товары в продаже, игровых детей и домашних животных, игровые ресурсы).</w:t>
      </w:r>
    </w:p>
    <w:p w:rsidR="006A4409" w:rsidRDefault="006A4409" w:rsidP="004F07E3">
      <w:r>
        <w:t>Внутри любого игрового здания/помещения/поместья вы можете физически стащить предметы, только если вас туда пустили владельцы (лично залезть в чужое поместье без ведома хозяина нельзя).</w:t>
      </w:r>
    </w:p>
    <w:p w:rsidR="006A4409" w:rsidRDefault="006A4409" w:rsidP="004F07E3">
      <w:r>
        <w:t>Антураж локаций и части костюма, в т.ч. оружие, носимое для красоты (т. е. не надувное и не подушки) брать нельзя.</w:t>
      </w:r>
    </w:p>
    <w:p w:rsidR="006A4409" w:rsidRDefault="006A4409" w:rsidP="004F07E3">
      <w:r>
        <w:t>Все предметы в конце игры должны быть возвращены владельцам или мастерам.</w:t>
      </w:r>
    </w:p>
    <w:p w:rsidR="006A4409" w:rsidRDefault="006A4409" w:rsidP="004F07E3"/>
    <w:p w:rsidR="006A4409" w:rsidRDefault="006A4409" w:rsidP="004F07E3">
      <w:r>
        <w:t>2. Гильдия воров: моделируется игротехнически – к вам подходит мастер или игротехник и говорит: «У вас украли кошелек и шапку/фамильную галерею» (вор очень ловкий, и вы ничего не заметили).</w:t>
      </w:r>
    </w:p>
    <w:p w:rsidR="006A4409" w:rsidRDefault="006A4409" w:rsidP="004F07E3">
      <w:r>
        <w:t>Можно сделать заказ в Гильдию воров через «Мастерский стол». Помните, что Гильдия воров ворует только у тех, кто не заплатил ежегодный взнос («страховку от воров»).</w:t>
      </w:r>
    </w:p>
    <w:p w:rsidR="006A4409" w:rsidRDefault="006A4409" w:rsidP="004F07E3"/>
    <w:p w:rsidR="006A4409" w:rsidRDefault="006A4409" w:rsidP="004F07E3">
      <w:pPr>
        <w:keepNext/>
      </w:pPr>
      <w:r>
        <w:t>===============================</w:t>
      </w:r>
    </w:p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СТРОИТЕЛЬСТВО И КРУПНЫЕ ПРОЕКТЫ:</w:t>
      </w:r>
    </w:p>
    <w:p w:rsidR="006A4409" w:rsidRDefault="006A4409" w:rsidP="004F07E3">
      <w:r>
        <w:t>Вы можете построить себе дом/возвести в городе памятник/организовать водокачку или реализовать другой крупный проект, обратившись в «Мастерский стол» и собрав нужное количество ресурсов.</w:t>
      </w:r>
    </w:p>
    <w:p w:rsidR="006A4409" w:rsidRDefault="006A4409" w:rsidP="004F07E3"/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ИГРА В «ШМЯК»:</w:t>
      </w:r>
    </w:p>
    <w:p w:rsidR="006A4409" w:rsidRDefault="006A4409" w:rsidP="004F07E3">
      <w:r>
        <w:t>Игра в шашки фигурками гномов и троллей.</w:t>
      </w:r>
    </w:p>
    <w:p w:rsidR="006A4409" w:rsidRDefault="006A4409" w:rsidP="004F07E3">
      <w:r>
        <w:t>Есть «Уличный Шмяк» – это игра в «Чапаева» фигурками гномов и троллей))</w:t>
      </w:r>
    </w:p>
    <w:p w:rsidR="006A4409" w:rsidRDefault="006A4409" w:rsidP="004F07E3"/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ТЕЛЕГРАФ И ПОЧТА:</w:t>
      </w:r>
    </w:p>
    <w:p w:rsidR="006A4409" w:rsidRDefault="006A4409" w:rsidP="004F07E3">
      <w:r>
        <w:t>Через «Мастерский стол» (дойти ногами (в Анк-Морпорке) либо позвонить на мастерский номер (из Убервальда)).</w:t>
      </w:r>
    </w:p>
    <w:p w:rsidR="006A4409" w:rsidRDefault="006A4409" w:rsidP="004F07E3"/>
    <w:p w:rsidR="006A4409" w:rsidRPr="004F07E3" w:rsidRDefault="006A4409" w:rsidP="004F07E3">
      <w:pPr>
        <w:keepNext/>
        <w:rPr>
          <w:b/>
          <w:bCs/>
        </w:rPr>
      </w:pPr>
      <w:r w:rsidRPr="004F07E3">
        <w:rPr>
          <w:b/>
          <w:bCs/>
        </w:rPr>
        <w:t>СЕКС:</w:t>
      </w:r>
    </w:p>
    <w:p w:rsidR="006A4409" w:rsidRDefault="006A4409" w:rsidP="004F07E3">
      <w:r>
        <w:t>Сексом занимаемся на пальцах (через взаимодействие рук).</w:t>
      </w:r>
    </w:p>
    <w:p w:rsidR="006A4409" w:rsidRDefault="006A4409" w:rsidP="004F07E3">
      <w:r>
        <w:t>Для секса нужны перчатки (любые), которые символизируют нижнее белье (которое можно и нужно снимать в процессе!). Перчатки можно привезти с собой или купить на игре.</w:t>
      </w:r>
    </w:p>
    <w:p w:rsidR="006A4409" w:rsidRDefault="006A4409" w:rsidP="004F07E3">
      <w:r>
        <w:t>Подробности и советы как обставить процесс поинтереснее – в видеоинструкции.</w:t>
      </w:r>
    </w:p>
    <w:sectPr w:rsidR="006A4409" w:rsidSect="004F07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7E3"/>
    <w:rsid w:val="00211886"/>
    <w:rsid w:val="00264464"/>
    <w:rsid w:val="00317FE2"/>
    <w:rsid w:val="0041183A"/>
    <w:rsid w:val="0044111E"/>
    <w:rsid w:val="00466067"/>
    <w:rsid w:val="004E631F"/>
    <w:rsid w:val="004F07E3"/>
    <w:rsid w:val="006A4409"/>
    <w:rsid w:val="00873C7A"/>
    <w:rsid w:val="009D4F87"/>
    <w:rsid w:val="00A113F7"/>
    <w:rsid w:val="00B23DD0"/>
    <w:rsid w:val="00B26D44"/>
    <w:rsid w:val="00C176DD"/>
    <w:rsid w:val="00CB517D"/>
    <w:rsid w:val="00D5065F"/>
    <w:rsid w:val="00E96565"/>
    <w:rsid w:val="00F02811"/>
    <w:rsid w:val="00FD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1573</Words>
  <Characters>8969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Полные правила игры "Где Моя Корова</dc:title>
  <dc:subject/>
  <dc:creator>Liolochka</dc:creator>
  <cp:keywords/>
  <dc:description/>
  <cp:lastModifiedBy>Liolochka</cp:lastModifiedBy>
  <cp:revision>3</cp:revision>
  <dcterms:created xsi:type="dcterms:W3CDTF">2024-09-04T23:27:00Z</dcterms:created>
  <dcterms:modified xsi:type="dcterms:W3CDTF">2024-09-04T23:27:00Z</dcterms:modified>
</cp:coreProperties>
</file>